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83A2" w14:textId="77777777" w:rsidR="00435E17" w:rsidRPr="0012104C" w:rsidRDefault="00D8389F" w:rsidP="00435E17">
      <w:r w:rsidRPr="0012104C">
        <w:rPr>
          <w:noProof/>
          <w:sz w:val="40"/>
          <w:lang w:eastAsia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B46427" wp14:editId="6A7317FD">
                <wp:simplePos x="0" y="0"/>
                <wp:positionH relativeFrom="column">
                  <wp:posOffset>1729105</wp:posOffset>
                </wp:positionH>
                <wp:positionV relativeFrom="paragraph">
                  <wp:posOffset>414655</wp:posOffset>
                </wp:positionV>
                <wp:extent cx="4027170" cy="1404620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1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DE1D1" w14:textId="77777777" w:rsidR="00A63EBA" w:rsidRPr="00D8389F" w:rsidRDefault="00BD13D1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72"/>
                              </w:rPr>
                              <w:t xml:space="preserve">Salhus </w:t>
                            </w:r>
                            <w:proofErr w:type="spellStart"/>
                            <w:r>
                              <w:rPr>
                                <w:sz w:val="72"/>
                              </w:rPr>
                              <w:t>skule</w:t>
                            </w:r>
                            <w:proofErr w:type="spellEnd"/>
                            <w:r>
                              <w:rPr>
                                <w:sz w:val="72"/>
                              </w:rPr>
                              <w:t xml:space="preserve"> SFO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B4642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36.15pt;margin-top:32.65pt;width:317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" stroked="f">
                <v:textbox style="mso-fit-shape-to-text:t">
                  <w:txbxContent>
                    <w:p w14:paraId="64CDE1D1" w14:textId="77777777" w:rsidR="00A63EBA" w:rsidRPr="00D8389F" w:rsidRDefault="00BD13D1">
                      <w:pPr>
                        <w:rPr>
                          <w:sz w:val="40"/>
                        </w:rPr>
                      </w:pPr>
                      <w:r>
                        <w:rPr>
                          <w:sz w:val="72"/>
                        </w:rPr>
                        <w:t xml:space="preserve">Salhus </w:t>
                      </w:r>
                      <w:proofErr w:type="spellStart"/>
                      <w:r>
                        <w:rPr>
                          <w:sz w:val="72"/>
                        </w:rPr>
                        <w:t>skule</w:t>
                      </w:r>
                      <w:proofErr w:type="spellEnd"/>
                      <w:r>
                        <w:rPr>
                          <w:sz w:val="72"/>
                        </w:rPr>
                        <w:t xml:space="preserve"> SFO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5E17" w:rsidRPr="0012104C">
        <w:rPr>
          <w:noProof/>
          <w:lang w:eastAsia="nb-NO"/>
        </w:rPr>
        <w:drawing>
          <wp:inline distT="0" distB="0" distL="0" distR="0" wp14:anchorId="5C6C2D6F" wp14:editId="3D17E413">
            <wp:extent cx="1494790" cy="1418809"/>
            <wp:effectExtent l="0" t="0" r="0" b="0"/>
            <wp:docPr id="1" name="Bilde 1" descr="https://www.bergen.kommune.no/bk/multimedia/archive/00258/Anbefalt_logo_norsk_25802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www.bergen.kommune.no/bk/multimedia/archive/00258/Anbefalt_logo_norsk_258023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99" b="15182"/>
                    <a:stretch/>
                  </pic:blipFill>
                  <pic:spPr bwMode="auto">
                    <a:xfrm>
                      <a:off x="0" y="0"/>
                      <a:ext cx="1510162" cy="14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9B2BF" w14:textId="77777777" w:rsidR="00435E17" w:rsidRPr="0012104C" w:rsidRDefault="00435E17"/>
    <w:p w14:paraId="7A7B1B81" w14:textId="77777777" w:rsidR="00D8389F" w:rsidRPr="0012104C" w:rsidRDefault="008C2B62" w:rsidP="00D8389F">
      <w:pPr>
        <w:jc w:val="center"/>
        <w:rPr>
          <w:sz w:val="96"/>
        </w:rPr>
      </w:pPr>
      <w:r w:rsidRPr="0012104C">
        <w:rPr>
          <w:sz w:val="96"/>
        </w:rPr>
        <w:t>Årsplan SFO</w:t>
      </w:r>
    </w:p>
    <w:p w14:paraId="5FDB2710" w14:textId="65E3F6D6" w:rsidR="00D8389F" w:rsidRPr="0012104C" w:rsidRDefault="00423A6A" w:rsidP="006C4F85">
      <w:pPr>
        <w:jc w:val="center"/>
        <w:rPr>
          <w:sz w:val="72"/>
        </w:rPr>
      </w:pPr>
      <w:r w:rsidRPr="0012104C">
        <w:rPr>
          <w:sz w:val="72"/>
        </w:rPr>
        <w:t>20</w:t>
      </w:r>
      <w:r w:rsidR="00304FD4">
        <w:rPr>
          <w:sz w:val="72"/>
        </w:rPr>
        <w:t>2</w:t>
      </w:r>
      <w:r w:rsidR="004A7DAB">
        <w:rPr>
          <w:sz w:val="72"/>
        </w:rPr>
        <w:t>6</w:t>
      </w:r>
      <w:r w:rsidRPr="0012104C">
        <w:rPr>
          <w:sz w:val="72"/>
        </w:rPr>
        <w:t>-2</w:t>
      </w:r>
      <w:r w:rsidR="004A7DAB">
        <w:rPr>
          <w:sz w:val="72"/>
        </w:rPr>
        <w:t>7</w:t>
      </w:r>
    </w:p>
    <w:p w14:paraId="75766CBF" w14:textId="77777777" w:rsidR="006C4F85" w:rsidRPr="0012104C" w:rsidRDefault="006C4F85" w:rsidP="006C4F85">
      <w:pPr>
        <w:jc w:val="center"/>
        <w:rPr>
          <w:sz w:val="72"/>
        </w:rPr>
      </w:pPr>
    </w:p>
    <w:p w14:paraId="5B36D6B8" w14:textId="77777777" w:rsidR="006C4F85" w:rsidRPr="0012104C" w:rsidRDefault="006C4F85" w:rsidP="006C4F85">
      <w:pPr>
        <w:jc w:val="center"/>
      </w:pPr>
      <w:r w:rsidRPr="0012104C">
        <w:rPr>
          <w:noProof/>
          <w:lang w:eastAsia="nb-NO"/>
        </w:rPr>
        <w:drawing>
          <wp:inline distT="0" distB="0" distL="0" distR="0" wp14:anchorId="58958431" wp14:editId="7AFD3D17">
            <wp:extent cx="5760720" cy="3851275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82A15" w14:textId="77777777" w:rsidR="00D8389F" w:rsidRPr="00306015" w:rsidRDefault="00306015" w:rsidP="00306015">
      <w:pPr>
        <w:shd w:val="clear" w:color="auto" w:fill="00B050"/>
        <w:jc w:val="center"/>
        <w:rPr>
          <w:rFonts w:ascii="Comic Sans MS" w:hAnsi="Comic Sans MS"/>
          <w:b/>
          <w:color w:val="FFFFFF" w:themeColor="background1"/>
          <w:sz w:val="32"/>
        </w:rPr>
      </w:pPr>
      <w:r w:rsidRPr="00306015">
        <w:rPr>
          <w:rFonts w:ascii="Comic Sans MS" w:hAnsi="Comic Sans MS"/>
          <w:b/>
          <w:color w:val="FFFFFF" w:themeColor="background1"/>
          <w:sz w:val="32"/>
        </w:rPr>
        <w:t>SAMMEN I VENNSKAP, LEK OG LÆRING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1189622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CD34E48" w14:textId="77777777" w:rsidR="00103606" w:rsidRPr="0012104C" w:rsidRDefault="00103606">
          <w:pPr>
            <w:pStyle w:val="Overskriftforinnholdsfortegnelse"/>
            <w:rPr>
              <w:b/>
              <w:color w:val="00B050"/>
            </w:rPr>
          </w:pPr>
          <w:r w:rsidRPr="0012104C">
            <w:rPr>
              <w:b/>
              <w:color w:val="00B050"/>
            </w:rPr>
            <w:t>Innhold</w:t>
          </w:r>
        </w:p>
        <w:p w14:paraId="21AB34F3" w14:textId="6D4C725D" w:rsidR="00A527F0" w:rsidRDefault="00103606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 w:rsidRPr="0012104C">
            <w:rPr>
              <w:b/>
              <w:bCs/>
            </w:rPr>
            <w:fldChar w:fldCharType="begin"/>
          </w:r>
          <w:r w:rsidRPr="0012104C">
            <w:rPr>
              <w:b/>
              <w:bCs/>
            </w:rPr>
            <w:instrText xml:space="preserve"> TOC \o "1-3" \h \z \u </w:instrText>
          </w:r>
          <w:r w:rsidRPr="0012104C">
            <w:rPr>
              <w:b/>
              <w:bCs/>
            </w:rPr>
            <w:fldChar w:fldCharType="separate"/>
          </w:r>
          <w:hyperlink w:anchor="_Toc239751615" w:history="1">
            <w:r w:rsidR="00A527F0" w:rsidRPr="00E94F06">
              <w:rPr>
                <w:rStyle w:val="Hyperkobling"/>
                <w:noProof/>
                <w:lang w:val="nn-NO"/>
              </w:rPr>
              <w:t>Innleiing</w:t>
            </w:r>
            <w:r w:rsidR="00A527F0">
              <w:rPr>
                <w:noProof/>
                <w:webHidden/>
              </w:rPr>
              <w:tab/>
            </w:r>
            <w:r w:rsidR="00A527F0">
              <w:rPr>
                <w:noProof/>
                <w:webHidden/>
              </w:rPr>
              <w:fldChar w:fldCharType="begin"/>
            </w:r>
            <w:r w:rsidR="00A527F0">
              <w:rPr>
                <w:noProof/>
                <w:webHidden/>
              </w:rPr>
              <w:instrText xml:space="preserve"> PAGEREF _Toc239751615 \h </w:instrText>
            </w:r>
            <w:r w:rsidR="00A527F0">
              <w:rPr>
                <w:noProof/>
                <w:webHidden/>
              </w:rPr>
            </w:r>
            <w:r w:rsidR="00A527F0">
              <w:rPr>
                <w:noProof/>
                <w:webHidden/>
              </w:rPr>
              <w:fldChar w:fldCharType="separate"/>
            </w:r>
            <w:r w:rsidR="00A527F0">
              <w:rPr>
                <w:noProof/>
                <w:webHidden/>
              </w:rPr>
              <w:t>2</w:t>
            </w:r>
            <w:r w:rsidR="00A527F0">
              <w:rPr>
                <w:noProof/>
                <w:webHidden/>
              </w:rPr>
              <w:fldChar w:fldCharType="end"/>
            </w:r>
          </w:hyperlink>
        </w:p>
        <w:p w14:paraId="401B1589" w14:textId="0521C250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16" w:history="1">
            <w:r w:rsidRPr="00E94F06">
              <w:rPr>
                <w:rStyle w:val="Hyperkobling"/>
                <w:noProof/>
                <w:lang w:val="nn-NO"/>
              </w:rPr>
              <w:t>Styrande lovverk, vedtekter og planer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5F8A4" w14:textId="4D14B767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17" w:history="1">
            <w:r w:rsidRPr="00E94F06">
              <w:rPr>
                <w:rStyle w:val="Hyperkobling"/>
                <w:noProof/>
                <w:lang w:val="nn-NO"/>
              </w:rPr>
              <w:t>Satsingsområde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F09D8B" w14:textId="002A6E4F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18" w:history="1">
            <w:r w:rsidRPr="00E94F06">
              <w:rPr>
                <w:rStyle w:val="Hyperkobling"/>
                <w:noProof/>
                <w:lang w:val="nn-NO"/>
              </w:rPr>
              <w:t>VENNSKAP OG FELLESSKAP og tilrettelegging av eit godt skulemiljø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8C1E7" w14:textId="1D2B5998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19" w:history="1">
            <w:r w:rsidRPr="00E94F06">
              <w:rPr>
                <w:rStyle w:val="Hyperkobling"/>
                <w:noProof/>
                <w:lang w:val="nn-NO"/>
              </w:rPr>
              <w:t>LEIK og tilrettelegging av leikemiljø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37DAE" w14:textId="0BB09CA6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0" w:history="1">
            <w:r w:rsidRPr="00E94F06">
              <w:rPr>
                <w:rStyle w:val="Hyperkobling"/>
                <w:noProof/>
              </w:rPr>
              <w:t>L</w:t>
            </w:r>
            <w:r w:rsidRPr="00E94F06">
              <w:rPr>
                <w:rStyle w:val="Hyperkobling"/>
                <w:noProof/>
                <w:lang w:val="nn-NO"/>
              </w:rPr>
              <w:t>ÆRING og tilrettelegging av læringsmiljø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94FFB" w14:textId="7F547A84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1" w:history="1">
            <w:r w:rsidRPr="00E94F06">
              <w:rPr>
                <w:rStyle w:val="Hyperkobling"/>
                <w:noProof/>
                <w:lang w:val="nn-NO"/>
              </w:rPr>
              <w:t>Aktivitetar i SFO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E2CE0" w14:textId="30C0C5E7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2" w:history="1">
            <w:r w:rsidRPr="00E94F06">
              <w:rPr>
                <w:rStyle w:val="Hyperkobling"/>
                <w:noProof/>
                <w:lang w:val="nn-NO"/>
              </w:rPr>
              <w:t>Fysiske aktivitetar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C34F0" w14:textId="1623A299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3" w:history="1">
            <w:r w:rsidRPr="00E94F06">
              <w:rPr>
                <w:rStyle w:val="Hyperkobling"/>
                <w:noProof/>
                <w:lang w:val="nn-NO"/>
              </w:rPr>
              <w:t>Kulturaktivitetar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7B16F" w14:textId="50B6F1E5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4" w:history="1">
            <w:r w:rsidRPr="00E94F06">
              <w:rPr>
                <w:rStyle w:val="Hyperkobling"/>
                <w:noProof/>
                <w:lang w:val="nn-NO"/>
              </w:rPr>
              <w:t>Måltid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0EBC6D" w14:textId="3B1FD133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5" w:history="1">
            <w:r w:rsidRPr="00E94F06">
              <w:rPr>
                <w:rStyle w:val="Hyperkobling"/>
                <w:noProof/>
              </w:rPr>
              <w:t>Samarbeid SFO – heim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F77EA" w14:textId="51DCA599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6" w:history="1">
            <w:r w:rsidRPr="00E94F06">
              <w:rPr>
                <w:rStyle w:val="Hyperkobling"/>
                <w:noProof/>
                <w:lang w:val="nn-NO"/>
              </w:rPr>
              <w:t>Praktisk informasjon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82F70" w14:textId="10E5342E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7" w:history="1">
            <w:r w:rsidRPr="00E94F06">
              <w:rPr>
                <w:rStyle w:val="Hyperkobling"/>
                <w:noProof/>
                <w:lang w:val="nn-NO"/>
              </w:rPr>
              <w:t>Søknadsprosess, endring av plass og oppseiing.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90B6F3" w14:textId="23DF2F4C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8" w:history="1">
            <w:r w:rsidRPr="00E94F06">
              <w:rPr>
                <w:rStyle w:val="Hyperkobling"/>
                <w:noProof/>
                <w:lang w:val="nn-NO"/>
              </w:rPr>
              <w:t>Plasstypar og priser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C76B41" w14:textId="0A653A6C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29" w:history="1">
            <w:r w:rsidRPr="00E94F06">
              <w:rPr>
                <w:rStyle w:val="Hyperkobling"/>
                <w:noProof/>
              </w:rPr>
              <w:t>Åpningstider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A9ACB" w14:textId="69C9786D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0" w:history="1">
            <w:r w:rsidRPr="00E94F06">
              <w:rPr>
                <w:rStyle w:val="Hyperkobling"/>
                <w:noProof/>
              </w:rPr>
              <w:t>Ferie og fridager/planleggingsdager SFO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13316" w14:textId="1F98586E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1" w:history="1">
            <w:r w:rsidRPr="00E94F06">
              <w:rPr>
                <w:rStyle w:val="Hyperkobling"/>
                <w:noProof/>
              </w:rPr>
              <w:t>Dagsrytme: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1CEEC" w14:textId="3AB6B4CE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2" w:history="1">
            <w:r w:rsidRPr="00E94F06">
              <w:rPr>
                <w:rStyle w:val="Hyperkobling"/>
                <w:noProof/>
                <w:lang w:val="nn-NO"/>
              </w:rPr>
              <w:t>Henting og levering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C1E5C" w14:textId="410E9ABE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3" w:history="1">
            <w:r w:rsidRPr="00E94F06">
              <w:rPr>
                <w:rStyle w:val="Hyperkobling"/>
                <w:noProof/>
              </w:rPr>
              <w:t>Klede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5752D" w14:textId="5CD92BB7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4" w:history="1">
            <w:r w:rsidRPr="00E94F06">
              <w:rPr>
                <w:rStyle w:val="Hyperkobling"/>
                <w:noProof/>
                <w:lang w:val="nn-NO"/>
              </w:rPr>
              <w:t>Tilsette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D43AB" w14:textId="45DE6FC0" w:rsidR="00A527F0" w:rsidRDefault="00A527F0">
          <w:pPr>
            <w:pStyle w:val="INN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5" w:history="1">
            <w:r w:rsidRPr="00E94F06">
              <w:rPr>
                <w:rStyle w:val="Hyperkobling"/>
                <w:noProof/>
              </w:rPr>
              <w:t>Kontaktinformasjon SFO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9EEEE" w14:textId="0C435338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6" w:history="1">
            <w:r w:rsidRPr="00E94F06">
              <w:rPr>
                <w:rStyle w:val="Hyperkobling"/>
                <w:noProof/>
                <w:lang w:val="nn-NO"/>
              </w:rPr>
              <w:t>Lokale vedtekter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800B62" w14:textId="56D88AA6" w:rsidR="00A527F0" w:rsidRDefault="00A527F0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9751637" w:history="1">
            <w:r w:rsidRPr="00E94F06">
              <w:rPr>
                <w:rStyle w:val="Hyperkobling"/>
                <w:noProof/>
              </w:rPr>
              <w:t>Lenker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_Toc239751637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DD7545" w14:textId="7E419028" w:rsidR="00103606" w:rsidRPr="0012104C" w:rsidRDefault="00103606">
          <w:r w:rsidRPr="0012104C">
            <w:rPr>
              <w:b/>
              <w:bCs/>
            </w:rPr>
            <w:fldChar w:fldCharType="end"/>
          </w:r>
        </w:p>
      </w:sdtContent>
    </w:sdt>
    <w:p w14:paraId="58E8B666" w14:textId="77777777" w:rsidR="00DB3266" w:rsidRPr="0012104C" w:rsidRDefault="00DB3266"/>
    <w:p w14:paraId="72AA5B31" w14:textId="77777777" w:rsidR="00DB3266" w:rsidRPr="0012104C" w:rsidRDefault="00DB3266"/>
    <w:p w14:paraId="0C795579" w14:textId="77777777" w:rsidR="00DB3266" w:rsidRDefault="00DB3266"/>
    <w:p w14:paraId="25D0C160" w14:textId="77777777" w:rsidR="00BE082F" w:rsidRPr="0012104C" w:rsidRDefault="00BE082F"/>
    <w:p w14:paraId="54973F1D" w14:textId="43F2D3AC" w:rsidR="00435E17" w:rsidRPr="00C94330" w:rsidRDefault="001976E9" w:rsidP="008973C7">
      <w:pPr>
        <w:pStyle w:val="Overskrift1"/>
        <w:rPr>
          <w:lang w:val="nn-NO"/>
        </w:rPr>
      </w:pPr>
      <w:bookmarkStart w:id="0" w:name="_Toc239751615"/>
      <w:r w:rsidRPr="001D2968">
        <w:rPr>
          <w:lang w:val="nn-NO"/>
        </w:rPr>
        <w:t>Innle</w:t>
      </w:r>
      <w:r w:rsidR="004A7DAB">
        <w:rPr>
          <w:lang w:val="nn-NO"/>
        </w:rPr>
        <w:t>iing</w:t>
      </w:r>
      <w:bookmarkEnd w:id="0"/>
      <w:r w:rsidR="004A7DAB">
        <w:rPr>
          <w:lang w:val="nn-NO"/>
        </w:rPr>
        <w:t xml:space="preserve"> </w:t>
      </w:r>
    </w:p>
    <w:p w14:paraId="495D2110" w14:textId="008BCCC4" w:rsidR="00C94330" w:rsidRDefault="00C94330" w:rsidP="008973C7">
      <w:pPr>
        <w:rPr>
          <w:lang w:val="nn-NO"/>
        </w:rPr>
      </w:pPr>
      <w:r>
        <w:rPr>
          <w:lang w:val="nn-NO"/>
        </w:rPr>
        <w:t xml:space="preserve">Salhus skule ligg i flotte omgjevnader </w:t>
      </w:r>
      <w:r w:rsidR="001976E9">
        <w:rPr>
          <w:lang w:val="nn-NO"/>
        </w:rPr>
        <w:t>nært</w:t>
      </w:r>
      <w:r>
        <w:rPr>
          <w:lang w:val="nn-NO"/>
        </w:rPr>
        <w:t xml:space="preserve"> </w:t>
      </w:r>
      <w:r w:rsidR="001976E9">
        <w:rPr>
          <w:lang w:val="nn-NO"/>
        </w:rPr>
        <w:t>sjø og fjell</w:t>
      </w:r>
      <w:r>
        <w:rPr>
          <w:lang w:val="nn-NO"/>
        </w:rPr>
        <w:t>. Skulen har eit elevtal på om lag 10</w:t>
      </w:r>
      <w:r w:rsidR="004A7DAB">
        <w:rPr>
          <w:lang w:val="nn-NO"/>
        </w:rPr>
        <w:t>2</w:t>
      </w:r>
      <w:r>
        <w:rPr>
          <w:lang w:val="nn-NO"/>
        </w:rPr>
        <w:t xml:space="preserve"> elevar der </w:t>
      </w:r>
      <w:proofErr w:type="spellStart"/>
      <w:r w:rsidR="004A7DAB">
        <w:rPr>
          <w:lang w:val="nn-NO"/>
        </w:rPr>
        <w:t>ca</w:t>
      </w:r>
      <w:proofErr w:type="spellEnd"/>
      <w:r w:rsidR="004A7DAB">
        <w:rPr>
          <w:lang w:val="nn-NO"/>
        </w:rPr>
        <w:t xml:space="preserve"> 50</w:t>
      </w:r>
      <w:r>
        <w:rPr>
          <w:lang w:val="nn-NO"/>
        </w:rPr>
        <w:t xml:space="preserve"> barn går på skulens SFO etter skuletida. Skulens SFO ligg i andre etasje på gamleskulen.</w:t>
      </w:r>
    </w:p>
    <w:p w14:paraId="14CA4160" w14:textId="6FF0388B" w:rsidR="001D2968" w:rsidRDefault="003D0837" w:rsidP="008973C7">
      <w:pPr>
        <w:rPr>
          <w:lang w:val="nn-NO"/>
        </w:rPr>
      </w:pPr>
      <w:r w:rsidRPr="003D0837">
        <w:rPr>
          <w:lang w:val="nn-NO"/>
        </w:rPr>
        <w:t>Sk</w:t>
      </w:r>
      <w:r>
        <w:rPr>
          <w:lang w:val="nn-NO"/>
        </w:rPr>
        <w:t>u</w:t>
      </w:r>
      <w:r w:rsidRPr="003D0837">
        <w:rPr>
          <w:lang w:val="nn-NO"/>
        </w:rPr>
        <w:t>lefritidsordning</w:t>
      </w:r>
      <w:r>
        <w:rPr>
          <w:lang w:val="nn-NO"/>
        </w:rPr>
        <w:t>a</w:t>
      </w:r>
      <w:r w:rsidRPr="003D0837">
        <w:rPr>
          <w:lang w:val="nn-NO"/>
        </w:rPr>
        <w:t xml:space="preserve"> (SFO) er ei viktig sosial arena for mange barn. </w:t>
      </w:r>
      <w:r>
        <w:rPr>
          <w:lang w:val="nn-NO"/>
        </w:rPr>
        <w:t>På Salhus skule</w:t>
      </w:r>
      <w:r w:rsidRPr="003D0837">
        <w:rPr>
          <w:lang w:val="nn-NO"/>
        </w:rPr>
        <w:t xml:space="preserve"> ynsker </w:t>
      </w:r>
      <w:r>
        <w:rPr>
          <w:lang w:val="nn-NO"/>
        </w:rPr>
        <w:t xml:space="preserve">vi </w:t>
      </w:r>
      <w:r w:rsidRPr="003D0837">
        <w:rPr>
          <w:lang w:val="nn-NO"/>
        </w:rPr>
        <w:t xml:space="preserve">å </w:t>
      </w:r>
      <w:r w:rsidR="001D2968">
        <w:rPr>
          <w:lang w:val="nn-NO"/>
        </w:rPr>
        <w:t>tilby</w:t>
      </w:r>
      <w:r w:rsidRPr="003D0837">
        <w:rPr>
          <w:lang w:val="nn-NO"/>
        </w:rPr>
        <w:t xml:space="preserve"> eit SFO-tilbod som er inkluderande</w:t>
      </w:r>
      <w:r w:rsidR="001D2968">
        <w:rPr>
          <w:lang w:val="nn-NO"/>
        </w:rPr>
        <w:t xml:space="preserve"> og som fremmar trivsel og tryggheit. </w:t>
      </w:r>
      <w:r w:rsidR="001D2968" w:rsidRPr="001D2968">
        <w:rPr>
          <w:lang w:val="nn-NO"/>
        </w:rPr>
        <w:t xml:space="preserve">Vi </w:t>
      </w:r>
      <w:r w:rsidR="001D2968">
        <w:rPr>
          <w:lang w:val="nn-NO"/>
        </w:rPr>
        <w:t xml:space="preserve">ynskjer at vår SFO </w:t>
      </w:r>
      <w:r w:rsidR="001D2968" w:rsidRPr="003D0837">
        <w:rPr>
          <w:lang w:val="nn-NO"/>
        </w:rPr>
        <w:t>møt</w:t>
      </w:r>
      <w:r w:rsidR="001D2968">
        <w:rPr>
          <w:lang w:val="nn-NO"/>
        </w:rPr>
        <w:t>er</w:t>
      </w:r>
      <w:r w:rsidR="001D2968" w:rsidRPr="003D0837">
        <w:rPr>
          <w:lang w:val="nn-NO"/>
        </w:rPr>
        <w:t xml:space="preserve"> barna og f</w:t>
      </w:r>
      <w:r w:rsidR="001D2968">
        <w:rPr>
          <w:lang w:val="nn-NO"/>
        </w:rPr>
        <w:t xml:space="preserve">øresette sin </w:t>
      </w:r>
      <w:r w:rsidR="001D2968" w:rsidRPr="003D0837">
        <w:rPr>
          <w:lang w:val="nn-NO"/>
        </w:rPr>
        <w:t xml:space="preserve">forventningar </w:t>
      </w:r>
      <w:r w:rsidR="001D2968">
        <w:rPr>
          <w:lang w:val="nn-NO"/>
        </w:rPr>
        <w:t xml:space="preserve">om ei </w:t>
      </w:r>
      <w:r w:rsidRPr="001D2968">
        <w:rPr>
          <w:lang w:val="nn-NO"/>
        </w:rPr>
        <w:t xml:space="preserve">SFO </w:t>
      </w:r>
      <w:r w:rsidR="001D2968">
        <w:rPr>
          <w:lang w:val="nn-NO"/>
        </w:rPr>
        <w:t>med eit</w:t>
      </w:r>
      <w:r w:rsidRPr="001D2968">
        <w:rPr>
          <w:lang w:val="nn-NO"/>
        </w:rPr>
        <w:t xml:space="preserve"> kvalitativt og godt </w:t>
      </w:r>
      <w:r w:rsidR="001D2968" w:rsidRPr="001D2968">
        <w:rPr>
          <w:lang w:val="nn-NO"/>
        </w:rPr>
        <w:t>innehald</w:t>
      </w:r>
      <w:r w:rsidRPr="001D2968">
        <w:rPr>
          <w:lang w:val="nn-NO"/>
        </w:rPr>
        <w:t xml:space="preserve">, som </w:t>
      </w:r>
      <w:r w:rsidR="004A7DAB">
        <w:rPr>
          <w:lang w:val="nn-NO"/>
        </w:rPr>
        <w:t xml:space="preserve">bidreg til </w:t>
      </w:r>
      <w:r w:rsidRPr="001D2968">
        <w:rPr>
          <w:lang w:val="nn-NO"/>
        </w:rPr>
        <w:t xml:space="preserve"> vennskap, le</w:t>
      </w:r>
      <w:r w:rsidR="001D2968" w:rsidRPr="001D2968">
        <w:rPr>
          <w:lang w:val="nn-NO"/>
        </w:rPr>
        <w:t>i</w:t>
      </w:r>
      <w:r w:rsidRPr="001D2968">
        <w:rPr>
          <w:lang w:val="nn-NO"/>
        </w:rPr>
        <w:t>k og læring.</w:t>
      </w:r>
    </w:p>
    <w:p w14:paraId="2E3ABC32" w14:textId="77777777" w:rsidR="001D2968" w:rsidRDefault="001D2968" w:rsidP="008973C7">
      <w:pPr>
        <w:rPr>
          <w:lang w:val="nn-NO"/>
        </w:rPr>
      </w:pPr>
      <w:r>
        <w:rPr>
          <w:lang w:val="nn-NO"/>
        </w:rPr>
        <w:t xml:space="preserve">Salhus skule SFO skal vere eit positivt element i og ein del av kvardagen, slik at </w:t>
      </w:r>
      <w:r w:rsidR="00C94330">
        <w:rPr>
          <w:lang w:val="nn-NO"/>
        </w:rPr>
        <w:t>en</w:t>
      </w:r>
      <w:r>
        <w:rPr>
          <w:lang w:val="nn-NO"/>
        </w:rPr>
        <w:t xml:space="preserve"> får</w:t>
      </w:r>
      <w:r w:rsidR="00C94330">
        <w:rPr>
          <w:lang w:val="nn-NO"/>
        </w:rPr>
        <w:t xml:space="preserve"> til</w:t>
      </w:r>
      <w:r>
        <w:rPr>
          <w:lang w:val="nn-NO"/>
        </w:rPr>
        <w:t xml:space="preserve"> ei</w:t>
      </w:r>
      <w:r w:rsidR="00C94330">
        <w:rPr>
          <w:lang w:val="nn-NO"/>
        </w:rPr>
        <w:t xml:space="preserve"> heilheit i skuledagen for dei minste barna i skulen.</w:t>
      </w:r>
    </w:p>
    <w:p w14:paraId="1E52861C" w14:textId="77777777" w:rsidR="001D2968" w:rsidRPr="001D2968" w:rsidRDefault="001D2968" w:rsidP="008973C7">
      <w:pPr>
        <w:rPr>
          <w:lang w:val="nn-NO"/>
        </w:rPr>
      </w:pPr>
    </w:p>
    <w:p w14:paraId="5EEF9FA2" w14:textId="77777777" w:rsidR="003D14DA" w:rsidRPr="003D0837" w:rsidRDefault="009255E2" w:rsidP="003D14DA">
      <w:pPr>
        <w:pStyle w:val="Overskrift1"/>
        <w:rPr>
          <w:lang w:val="nn-NO"/>
        </w:rPr>
      </w:pPr>
      <w:bookmarkStart w:id="1" w:name="_Toc239751616"/>
      <w:r w:rsidRPr="003D0837">
        <w:rPr>
          <w:lang w:val="nn-NO"/>
        </w:rPr>
        <w:t>Styrande</w:t>
      </w:r>
      <w:r w:rsidR="003D14DA" w:rsidRPr="003D0837">
        <w:rPr>
          <w:lang w:val="nn-NO"/>
        </w:rPr>
        <w:t xml:space="preserve"> lov</w:t>
      </w:r>
      <w:r w:rsidR="00D32223" w:rsidRPr="003D0837">
        <w:rPr>
          <w:lang w:val="nn-NO"/>
        </w:rPr>
        <w:t>verk</w:t>
      </w:r>
      <w:r w:rsidR="00F30C23" w:rsidRPr="003D0837">
        <w:rPr>
          <w:lang w:val="nn-NO"/>
        </w:rPr>
        <w:t>, vedtekter</w:t>
      </w:r>
      <w:r w:rsidR="003D14DA" w:rsidRPr="003D0837">
        <w:rPr>
          <w:lang w:val="nn-NO"/>
        </w:rPr>
        <w:t xml:space="preserve"> og planer</w:t>
      </w:r>
      <w:bookmarkEnd w:id="1"/>
    </w:p>
    <w:p w14:paraId="29CC0449" w14:textId="77777777" w:rsidR="003D14DA" w:rsidRPr="009255E2" w:rsidRDefault="009255E2" w:rsidP="008973C7">
      <w:pPr>
        <w:rPr>
          <w:i/>
          <w:lang w:val="nn-NO"/>
        </w:rPr>
      </w:pPr>
      <w:hyperlink r:id="rId13" w:history="1">
        <w:r w:rsidRPr="008D587E">
          <w:rPr>
            <w:rStyle w:val="Hyperkobling"/>
            <w:lang w:val="nn-NO"/>
          </w:rPr>
          <w:t>Opplæringslova</w:t>
        </w:r>
        <w:r w:rsidR="003D14DA" w:rsidRPr="008D587E">
          <w:rPr>
            <w:rStyle w:val="Hyperkobling"/>
            <w:lang w:val="nn-NO"/>
          </w:rPr>
          <w:t xml:space="preserve"> § 13-7 </w:t>
        </w:r>
        <w:r w:rsidR="003D14DA" w:rsidRPr="008D587E">
          <w:rPr>
            <w:rStyle w:val="Hyperkobling"/>
            <w:i/>
            <w:lang w:val="nn-NO"/>
          </w:rPr>
          <w:t>Skolefritidsordninga</w:t>
        </w:r>
      </w:hyperlink>
      <w:r w:rsidR="003D14DA" w:rsidRPr="008D587E">
        <w:rPr>
          <w:i/>
          <w:lang w:val="nn-NO"/>
        </w:rPr>
        <w:t xml:space="preserve"> </w:t>
      </w:r>
      <w:r w:rsidRPr="008D587E">
        <w:rPr>
          <w:lang w:val="nn-NO"/>
        </w:rPr>
        <w:t>på leg</w:t>
      </w:r>
      <w:r>
        <w:rPr>
          <w:lang w:val="nn-NO"/>
        </w:rPr>
        <w:t>g</w:t>
      </w:r>
      <w:r w:rsidRPr="008D587E">
        <w:rPr>
          <w:lang w:val="nn-NO"/>
        </w:rPr>
        <w:t>ar</w:t>
      </w:r>
      <w:r w:rsidR="003D14DA" w:rsidRPr="008D587E">
        <w:rPr>
          <w:lang w:val="nn-NO"/>
        </w:rPr>
        <w:t xml:space="preserve"> sk</w:t>
      </w:r>
      <w:r>
        <w:rPr>
          <w:lang w:val="nn-NO"/>
        </w:rPr>
        <w:t>u</w:t>
      </w:r>
      <w:r w:rsidR="003D14DA" w:rsidRPr="008D587E">
        <w:rPr>
          <w:lang w:val="nn-NO"/>
        </w:rPr>
        <w:t>len å ha e</w:t>
      </w:r>
      <w:r>
        <w:rPr>
          <w:lang w:val="nn-NO"/>
        </w:rPr>
        <w:t>i</w:t>
      </w:r>
      <w:r w:rsidR="003D14DA" w:rsidRPr="008D587E">
        <w:rPr>
          <w:lang w:val="nn-NO"/>
        </w:rPr>
        <w:t>t tilb</w:t>
      </w:r>
      <w:r>
        <w:rPr>
          <w:lang w:val="nn-NO"/>
        </w:rPr>
        <w:t>o</w:t>
      </w:r>
      <w:r w:rsidR="003D14DA" w:rsidRPr="008D587E">
        <w:rPr>
          <w:lang w:val="nn-NO"/>
        </w:rPr>
        <w:t>d om skolefritidsordning før og etter skoletid</w:t>
      </w:r>
      <w:r w:rsidR="00910EBF" w:rsidRPr="008D587E">
        <w:rPr>
          <w:lang w:val="nn-NO"/>
        </w:rPr>
        <w:t xml:space="preserve"> </w:t>
      </w:r>
      <w:r w:rsidR="00BA1183" w:rsidRPr="008D587E">
        <w:rPr>
          <w:lang w:val="nn-NO"/>
        </w:rPr>
        <w:t>for 1.-4. trinn og for barn med særskilte behov på 1.-7. trinn</w:t>
      </w:r>
      <w:r w:rsidR="003D14DA" w:rsidRPr="008D587E">
        <w:rPr>
          <w:lang w:val="nn-NO"/>
        </w:rPr>
        <w:t xml:space="preserve">. </w:t>
      </w:r>
      <w:r w:rsidR="00D32223" w:rsidRPr="0012104C">
        <w:t>Den sier også noe om blant annet innhold og tilrettelegging</w:t>
      </w:r>
      <w:r w:rsidR="001952AB" w:rsidRPr="0012104C">
        <w:t xml:space="preserve">. </w:t>
      </w:r>
    </w:p>
    <w:p w14:paraId="12CD36B8" w14:textId="0ED5E3F1" w:rsidR="00D9698D" w:rsidRPr="004A7DAB" w:rsidRDefault="004A7DAB" w:rsidP="004A7DAB">
      <w:pPr>
        <w:shd w:val="clear" w:color="auto" w:fill="FFFFFF"/>
        <w:spacing w:before="150" w:after="150" w:line="330" w:lineRule="atLeast"/>
        <w:outlineLvl w:val="3"/>
        <w:rPr>
          <w:rFonts w:eastAsia="Times New Roman" w:cstheme="minorHAnsi"/>
          <w:color w:val="4472C4" w:themeColor="accent1"/>
          <w:sz w:val="23"/>
          <w:szCs w:val="23"/>
          <w:u w:val="single"/>
          <w:lang w:eastAsia="nb-NO"/>
        </w:rPr>
      </w:pPr>
      <w:r w:rsidRPr="004A7DAB">
        <w:rPr>
          <w:rFonts w:eastAsia="Times New Roman" w:cstheme="minorHAnsi"/>
          <w:color w:val="4472C4" w:themeColor="accent1"/>
          <w:sz w:val="23"/>
          <w:szCs w:val="23"/>
          <w:u w:val="single"/>
          <w:lang w:eastAsia="nb-NO"/>
        </w:rPr>
        <w:t>§ 12-2.</w:t>
      </w:r>
      <w:r w:rsidRPr="004A7DAB">
        <w:rPr>
          <w:rFonts w:eastAsia="Times New Roman" w:cstheme="minorHAnsi"/>
          <w:i/>
          <w:iCs/>
          <w:color w:val="4472C4" w:themeColor="accent1"/>
          <w:sz w:val="23"/>
          <w:szCs w:val="23"/>
          <w:u w:val="single"/>
          <w:lang w:eastAsia="nb-NO"/>
        </w:rPr>
        <w:t xml:space="preserve">Retten til </w:t>
      </w:r>
      <w:proofErr w:type="spellStart"/>
      <w:r w:rsidRPr="004A7DAB">
        <w:rPr>
          <w:rFonts w:eastAsia="Times New Roman" w:cstheme="minorHAnsi"/>
          <w:i/>
          <w:iCs/>
          <w:color w:val="4472C4" w:themeColor="accent1"/>
          <w:sz w:val="23"/>
          <w:szCs w:val="23"/>
          <w:u w:val="single"/>
          <w:lang w:eastAsia="nb-NO"/>
        </w:rPr>
        <w:t>eit</w:t>
      </w:r>
      <w:proofErr w:type="spellEnd"/>
      <w:r w:rsidRPr="004A7DAB">
        <w:rPr>
          <w:rFonts w:eastAsia="Times New Roman" w:cstheme="minorHAnsi"/>
          <w:i/>
          <w:iCs/>
          <w:color w:val="4472C4" w:themeColor="accent1"/>
          <w:sz w:val="23"/>
          <w:szCs w:val="23"/>
          <w:u w:val="single"/>
          <w:lang w:eastAsia="nb-NO"/>
        </w:rPr>
        <w:t xml:space="preserve"> trygt og godt skolemiljø</w:t>
      </w:r>
      <w:r>
        <w:rPr>
          <w:rFonts w:eastAsia="Times New Roman" w:cstheme="minorHAnsi"/>
          <w:color w:val="4472C4" w:themeColor="accent1"/>
          <w:sz w:val="23"/>
          <w:szCs w:val="23"/>
          <w:u w:val="single"/>
          <w:lang w:eastAsia="nb-NO"/>
        </w:rPr>
        <w:t xml:space="preserve"> </w:t>
      </w:r>
      <w:r w:rsidR="00D9698D" w:rsidRPr="009255E2">
        <w:rPr>
          <w:lang w:val="nn-NO"/>
        </w:rPr>
        <w:t xml:space="preserve">i </w:t>
      </w:r>
      <w:r w:rsidR="009255E2" w:rsidRPr="009255E2">
        <w:rPr>
          <w:lang w:val="nn-NO"/>
        </w:rPr>
        <w:t>opplæringslova</w:t>
      </w:r>
      <w:r w:rsidR="00D9698D" w:rsidRPr="009255E2">
        <w:rPr>
          <w:lang w:val="nn-NO"/>
        </w:rPr>
        <w:t xml:space="preserve"> gjeld også for SFO. Den </w:t>
      </w:r>
      <w:r w:rsidR="009255E2" w:rsidRPr="009255E2">
        <w:rPr>
          <w:lang w:val="nn-NO"/>
        </w:rPr>
        <w:t>omhandlar</w:t>
      </w:r>
      <w:r w:rsidR="00D9698D" w:rsidRPr="009255E2">
        <w:rPr>
          <w:lang w:val="nn-NO"/>
        </w:rPr>
        <w:t xml:space="preserve"> b</w:t>
      </w:r>
      <w:r>
        <w:rPr>
          <w:lang w:val="nn-NO"/>
        </w:rPr>
        <w:t>a</w:t>
      </w:r>
      <w:r w:rsidR="00D9698D" w:rsidRPr="009255E2">
        <w:rPr>
          <w:lang w:val="nn-NO"/>
        </w:rPr>
        <w:t>rnas rett til e</w:t>
      </w:r>
      <w:r>
        <w:rPr>
          <w:lang w:val="nn-NO"/>
        </w:rPr>
        <w:t>i</w:t>
      </w:r>
      <w:r w:rsidR="00D9698D" w:rsidRPr="009255E2">
        <w:rPr>
          <w:lang w:val="nn-NO"/>
        </w:rPr>
        <w:t>t trygt og godt psykososialt og fysisk skolemiljø.</w:t>
      </w:r>
    </w:p>
    <w:p w14:paraId="65B8EE48" w14:textId="77777777" w:rsidR="00F6695D" w:rsidRPr="009255E2" w:rsidRDefault="009E0DB0" w:rsidP="008973C7">
      <w:pPr>
        <w:rPr>
          <w:lang w:val="nn-NO"/>
        </w:rPr>
      </w:pPr>
      <w:hyperlink r:id="rId14" w:anchor="/SD-19-159/filer" w:history="1">
        <w:r w:rsidRPr="009255E2">
          <w:rPr>
            <w:rStyle w:val="Hyperkobling"/>
            <w:lang w:val="nn-NO"/>
          </w:rPr>
          <w:t xml:space="preserve">SFO-vedtekter for Bergen kommunes </w:t>
        </w:r>
        <w:r w:rsidR="009255E2" w:rsidRPr="009255E2">
          <w:rPr>
            <w:rStyle w:val="Hyperkobling"/>
            <w:lang w:val="nn-NO"/>
          </w:rPr>
          <w:t>skulefritidsordningar</w:t>
        </w:r>
      </w:hyperlink>
      <w:r w:rsidR="00F6695D" w:rsidRPr="009255E2">
        <w:rPr>
          <w:lang w:val="nn-NO"/>
        </w:rPr>
        <w:t xml:space="preserve"> er </w:t>
      </w:r>
      <w:r w:rsidR="009255E2" w:rsidRPr="009255E2">
        <w:rPr>
          <w:lang w:val="nn-NO"/>
        </w:rPr>
        <w:t>utarbeidt</w:t>
      </w:r>
      <w:r w:rsidR="00F6695D" w:rsidRPr="009255E2">
        <w:rPr>
          <w:lang w:val="nn-NO"/>
        </w:rPr>
        <w:t xml:space="preserve"> i tråd med </w:t>
      </w:r>
      <w:r w:rsidR="00AF409E" w:rsidRPr="009255E2">
        <w:rPr>
          <w:lang w:val="nn-NO"/>
        </w:rPr>
        <w:t xml:space="preserve">§ 13-7 i </w:t>
      </w:r>
      <w:r w:rsidR="009255E2" w:rsidRPr="009255E2">
        <w:rPr>
          <w:lang w:val="nn-NO"/>
        </w:rPr>
        <w:t>opplæringslova</w:t>
      </w:r>
      <w:r w:rsidR="00F6695D" w:rsidRPr="009255E2">
        <w:rPr>
          <w:lang w:val="nn-NO"/>
        </w:rPr>
        <w:t>.</w:t>
      </w:r>
    </w:p>
    <w:p w14:paraId="029A3E44" w14:textId="75B754FE" w:rsidR="00D32223" w:rsidRPr="009255E2" w:rsidRDefault="00F55810" w:rsidP="008973C7">
      <w:pPr>
        <w:rPr>
          <w:lang w:val="nn-NO"/>
        </w:rPr>
      </w:pPr>
      <w:hyperlink r:id="rId15" w:anchor="/SD-20-218/filer" w:history="1">
        <w:r w:rsidRPr="009255E2">
          <w:rPr>
            <w:rStyle w:val="Hyperkobling"/>
            <w:lang w:val="nn-NO"/>
          </w:rPr>
          <w:t>Bergen kommunes r</w:t>
        </w:r>
        <w:r w:rsidR="00D32223" w:rsidRPr="009255E2">
          <w:rPr>
            <w:rStyle w:val="Hyperkobling"/>
            <w:lang w:val="nn-NO"/>
          </w:rPr>
          <w:t>ammeplan for SFO «</w:t>
        </w:r>
        <w:proofErr w:type="spellStart"/>
        <w:r w:rsidR="00D32223" w:rsidRPr="009255E2">
          <w:rPr>
            <w:rStyle w:val="Hyperkobling"/>
            <w:lang w:val="nn-NO"/>
          </w:rPr>
          <w:t>Sammen</w:t>
        </w:r>
        <w:proofErr w:type="spellEnd"/>
        <w:r w:rsidR="00D32223" w:rsidRPr="009255E2">
          <w:rPr>
            <w:rStyle w:val="Hyperkobling"/>
            <w:lang w:val="nn-NO"/>
          </w:rPr>
          <w:t xml:space="preserve"> i vennskap le</w:t>
        </w:r>
        <w:r w:rsidR="004A7DAB">
          <w:rPr>
            <w:rStyle w:val="Hyperkobling"/>
            <w:lang w:val="nn-NO"/>
          </w:rPr>
          <w:t>i</w:t>
        </w:r>
        <w:r w:rsidR="00D32223" w:rsidRPr="009255E2">
          <w:rPr>
            <w:rStyle w:val="Hyperkobling"/>
            <w:lang w:val="nn-NO"/>
          </w:rPr>
          <w:t>k og læring»</w:t>
        </w:r>
      </w:hyperlink>
      <w:r w:rsidR="00D32223" w:rsidRPr="009255E2">
        <w:rPr>
          <w:lang w:val="nn-NO"/>
        </w:rPr>
        <w:t xml:space="preserve"> setter rammer for </w:t>
      </w:r>
      <w:r w:rsidR="009255E2" w:rsidRPr="009255E2">
        <w:rPr>
          <w:lang w:val="nn-NO"/>
        </w:rPr>
        <w:t>satsingsområde</w:t>
      </w:r>
      <w:r w:rsidR="00D32223" w:rsidRPr="009255E2">
        <w:rPr>
          <w:lang w:val="nn-NO"/>
        </w:rPr>
        <w:t xml:space="preserve">, </w:t>
      </w:r>
      <w:r w:rsidR="009255E2" w:rsidRPr="009255E2">
        <w:rPr>
          <w:lang w:val="nn-NO"/>
        </w:rPr>
        <w:t>aktivitetar</w:t>
      </w:r>
      <w:r w:rsidR="00D32223" w:rsidRPr="009255E2">
        <w:rPr>
          <w:lang w:val="nn-NO"/>
        </w:rPr>
        <w:t>, samarbeid SFO-he</w:t>
      </w:r>
      <w:r w:rsidR="009255E2">
        <w:rPr>
          <w:lang w:val="nn-NO"/>
        </w:rPr>
        <w:t>i</w:t>
      </w:r>
      <w:r w:rsidR="00D32223" w:rsidRPr="009255E2">
        <w:rPr>
          <w:lang w:val="nn-NO"/>
        </w:rPr>
        <w:t>m, le</w:t>
      </w:r>
      <w:r w:rsidR="009255E2">
        <w:rPr>
          <w:lang w:val="nn-NO"/>
        </w:rPr>
        <w:t>iing</w:t>
      </w:r>
      <w:r w:rsidR="00D32223" w:rsidRPr="009255E2">
        <w:rPr>
          <w:lang w:val="nn-NO"/>
        </w:rPr>
        <w:t xml:space="preserve"> av SFO og kvalitetsoppfølging i SFO for alle </w:t>
      </w:r>
      <w:r w:rsidR="009255E2" w:rsidRPr="009255E2">
        <w:rPr>
          <w:lang w:val="nn-NO"/>
        </w:rPr>
        <w:t>skulefritidsordningane</w:t>
      </w:r>
      <w:r w:rsidR="00D32223" w:rsidRPr="009255E2">
        <w:rPr>
          <w:lang w:val="nn-NO"/>
        </w:rPr>
        <w:t xml:space="preserve"> i Bergen kommune.</w:t>
      </w:r>
    </w:p>
    <w:p w14:paraId="72535EB6" w14:textId="77777777" w:rsidR="0037537C" w:rsidRPr="009255E2" w:rsidRDefault="00F55810" w:rsidP="008973C7">
      <w:pPr>
        <w:rPr>
          <w:lang w:val="nn-NO"/>
        </w:rPr>
      </w:pPr>
      <w:hyperlink r:id="rId16" w:history="1">
        <w:r w:rsidRPr="009255E2">
          <w:rPr>
            <w:rStyle w:val="Hyperkobling"/>
            <w:lang w:val="nn-NO"/>
          </w:rPr>
          <w:t>Nasjonal rammeplan for SFO</w:t>
        </w:r>
      </w:hyperlink>
      <w:r w:rsidR="00E217B5" w:rsidRPr="009255E2">
        <w:rPr>
          <w:lang w:val="nn-NO"/>
        </w:rPr>
        <w:t xml:space="preserve"> </w:t>
      </w:r>
      <w:r w:rsidR="00375D43" w:rsidRPr="009255E2">
        <w:rPr>
          <w:lang w:val="nn-NO"/>
        </w:rPr>
        <w:t>beskriver</w:t>
      </w:r>
      <w:r w:rsidR="007C01B3" w:rsidRPr="009255E2">
        <w:rPr>
          <w:lang w:val="nn-NO"/>
        </w:rPr>
        <w:t xml:space="preserve"> </w:t>
      </w:r>
      <w:r w:rsidR="009255E2" w:rsidRPr="009255E2">
        <w:rPr>
          <w:lang w:val="nn-NO"/>
        </w:rPr>
        <w:t>skulefritidsordningas</w:t>
      </w:r>
      <w:r w:rsidR="00375D43" w:rsidRPr="009255E2">
        <w:rPr>
          <w:lang w:val="nn-NO"/>
        </w:rPr>
        <w:t xml:space="preserve"> </w:t>
      </w:r>
      <w:r w:rsidR="007C01B3" w:rsidRPr="009255E2">
        <w:rPr>
          <w:lang w:val="nn-NO"/>
        </w:rPr>
        <w:t>verdigrunnlag</w:t>
      </w:r>
      <w:r w:rsidR="000C4E77" w:rsidRPr="009255E2">
        <w:rPr>
          <w:lang w:val="nn-NO"/>
        </w:rPr>
        <w:t xml:space="preserve"> og </w:t>
      </w:r>
      <w:r w:rsidR="009255E2" w:rsidRPr="009255E2">
        <w:rPr>
          <w:lang w:val="nn-NO"/>
        </w:rPr>
        <w:t>inn</w:t>
      </w:r>
      <w:r w:rsidR="009255E2">
        <w:rPr>
          <w:lang w:val="nn-NO"/>
        </w:rPr>
        <w:t>e</w:t>
      </w:r>
      <w:r w:rsidR="009255E2" w:rsidRPr="009255E2">
        <w:rPr>
          <w:lang w:val="nn-NO"/>
        </w:rPr>
        <w:t>hald</w:t>
      </w:r>
      <w:r w:rsidR="000C4E77" w:rsidRPr="009255E2">
        <w:rPr>
          <w:lang w:val="nn-NO"/>
        </w:rPr>
        <w:t>, og s</w:t>
      </w:r>
      <w:r w:rsidR="009255E2">
        <w:rPr>
          <w:lang w:val="nn-NO"/>
        </w:rPr>
        <w:t>eie</w:t>
      </w:r>
      <w:r w:rsidR="000C4E77" w:rsidRPr="009255E2">
        <w:rPr>
          <w:lang w:val="nn-NO"/>
        </w:rPr>
        <w:t xml:space="preserve">r </w:t>
      </w:r>
      <w:r w:rsidR="009255E2" w:rsidRPr="009255E2">
        <w:rPr>
          <w:lang w:val="nn-NO"/>
        </w:rPr>
        <w:t>no</w:t>
      </w:r>
      <w:r w:rsidR="009255E2">
        <w:rPr>
          <w:lang w:val="nn-NO"/>
        </w:rPr>
        <w:t>ko</w:t>
      </w:r>
      <w:r w:rsidR="000C4E77" w:rsidRPr="009255E2">
        <w:rPr>
          <w:lang w:val="nn-NO"/>
        </w:rPr>
        <w:t xml:space="preserve"> om samarbeid og kvalitetsutvikling</w:t>
      </w:r>
      <w:r w:rsidR="00FB3319" w:rsidRPr="009255E2">
        <w:rPr>
          <w:lang w:val="nn-NO"/>
        </w:rPr>
        <w:t xml:space="preserve"> i SFO. </w:t>
      </w:r>
    </w:p>
    <w:p w14:paraId="03656C2D" w14:textId="77777777" w:rsidR="00435E17" w:rsidRPr="009255E2" w:rsidRDefault="009255E2" w:rsidP="008973C7">
      <w:pPr>
        <w:pStyle w:val="Overskrift1"/>
        <w:rPr>
          <w:lang w:val="nn-NO"/>
        </w:rPr>
      </w:pPr>
      <w:bookmarkStart w:id="2" w:name="_Toc239751617"/>
      <w:r w:rsidRPr="009255E2">
        <w:rPr>
          <w:lang w:val="nn-NO"/>
        </w:rPr>
        <w:t>Satsingsområde</w:t>
      </w:r>
      <w:bookmarkEnd w:id="2"/>
    </w:p>
    <w:p w14:paraId="64F3AEB8" w14:textId="24937E09" w:rsidR="008973C7" w:rsidRPr="009255E2" w:rsidRDefault="008973C7" w:rsidP="008973C7">
      <w:r w:rsidRPr="009255E2">
        <w:rPr>
          <w:lang w:val="nn-NO"/>
        </w:rPr>
        <w:t xml:space="preserve">Satsingsområdet </w:t>
      </w:r>
      <w:r w:rsidR="00D32223" w:rsidRPr="009255E2">
        <w:rPr>
          <w:lang w:val="nn-NO"/>
        </w:rPr>
        <w:t xml:space="preserve">i rammeplan for SFO </w:t>
      </w:r>
      <w:r w:rsidRPr="009255E2">
        <w:rPr>
          <w:lang w:val="nn-NO"/>
        </w:rPr>
        <w:t>er «</w:t>
      </w:r>
      <w:r w:rsidR="004A7DAB">
        <w:rPr>
          <w:lang w:val="nn-NO"/>
        </w:rPr>
        <w:t>Saman i vennskap,</w:t>
      </w:r>
      <w:r w:rsidR="004004D5">
        <w:rPr>
          <w:lang w:val="nn-NO"/>
        </w:rPr>
        <w:t xml:space="preserve"> </w:t>
      </w:r>
      <w:r w:rsidR="004A7DAB">
        <w:rPr>
          <w:lang w:val="nn-NO"/>
        </w:rPr>
        <w:t xml:space="preserve">leik og læring» </w:t>
      </w:r>
      <w:r w:rsidRPr="009255E2">
        <w:rPr>
          <w:lang w:val="nn-NO"/>
        </w:rPr>
        <w:t xml:space="preserve">Barnas </w:t>
      </w:r>
      <w:r w:rsidR="009255E2" w:rsidRPr="009255E2">
        <w:rPr>
          <w:lang w:val="nn-NO"/>
        </w:rPr>
        <w:t>kompetansar</w:t>
      </w:r>
      <w:r w:rsidRPr="009255E2">
        <w:rPr>
          <w:lang w:val="nn-NO"/>
        </w:rPr>
        <w:t xml:space="preserve"> </w:t>
      </w:r>
      <w:r w:rsidR="00CB6D14" w:rsidRPr="009255E2">
        <w:rPr>
          <w:lang w:val="nn-NO"/>
        </w:rPr>
        <w:t>skal frem</w:t>
      </w:r>
      <w:r w:rsidR="009255E2">
        <w:rPr>
          <w:lang w:val="nn-NO"/>
        </w:rPr>
        <w:t>j</w:t>
      </w:r>
      <w:r w:rsidR="001D2968" w:rsidRPr="009255E2">
        <w:rPr>
          <w:lang w:val="nn-NO"/>
        </w:rPr>
        <w:t>as</w:t>
      </w:r>
      <w:r w:rsidR="009255E2">
        <w:rPr>
          <w:lang w:val="nn-NO"/>
        </w:rPr>
        <w:t>t</w:t>
      </w:r>
      <w:r w:rsidR="00CB6D14" w:rsidRPr="009255E2">
        <w:rPr>
          <w:lang w:val="nn-NO"/>
        </w:rPr>
        <w:t xml:space="preserve"> gjennom vennskap, le</w:t>
      </w:r>
      <w:r w:rsidR="001D2968" w:rsidRPr="009255E2">
        <w:rPr>
          <w:lang w:val="nn-NO"/>
        </w:rPr>
        <w:t>i</w:t>
      </w:r>
      <w:r w:rsidR="00CB6D14" w:rsidRPr="009255E2">
        <w:rPr>
          <w:lang w:val="nn-NO"/>
        </w:rPr>
        <w:t>k og læring</w:t>
      </w:r>
      <w:r w:rsidR="00BD3C73" w:rsidRPr="009255E2">
        <w:rPr>
          <w:lang w:val="nn-NO"/>
        </w:rPr>
        <w:t>.</w:t>
      </w:r>
      <w:r w:rsidR="00CB6D14" w:rsidRPr="009255E2">
        <w:rPr>
          <w:lang w:val="nn-NO"/>
        </w:rPr>
        <w:t xml:space="preserve"> </w:t>
      </w:r>
      <w:r w:rsidR="009255E2" w:rsidRPr="009255E2">
        <w:t>Aktivitetsområd</w:t>
      </w:r>
      <w:r w:rsidR="004A7DAB">
        <w:t>a</w:t>
      </w:r>
      <w:r w:rsidR="00CB6D14" w:rsidRPr="009255E2">
        <w:t xml:space="preserve"> skal være virkemidler som </w:t>
      </w:r>
      <w:proofErr w:type="spellStart"/>
      <w:r w:rsidR="00CB6D14" w:rsidRPr="009255E2">
        <w:t>bygg</w:t>
      </w:r>
      <w:r w:rsidR="004A7DAB">
        <w:t>j</w:t>
      </w:r>
      <w:r w:rsidR="00CB6D14" w:rsidRPr="009255E2">
        <w:t>er</w:t>
      </w:r>
      <w:proofErr w:type="spellEnd"/>
      <w:r w:rsidR="00CB6D14" w:rsidRPr="009255E2">
        <w:t xml:space="preserve"> oppunder </w:t>
      </w:r>
      <w:proofErr w:type="spellStart"/>
      <w:r w:rsidR="00CB6D14" w:rsidRPr="009255E2">
        <w:t>de</w:t>
      </w:r>
      <w:r w:rsidR="004A7DAB">
        <w:t>i</w:t>
      </w:r>
      <w:proofErr w:type="spellEnd"/>
      <w:r w:rsidR="00CB6D14" w:rsidRPr="009255E2">
        <w:t xml:space="preserve"> tre </w:t>
      </w:r>
      <w:proofErr w:type="spellStart"/>
      <w:r w:rsidR="00CB6D14" w:rsidRPr="009255E2">
        <w:t>bærebjelk</w:t>
      </w:r>
      <w:r w:rsidR="004A7DAB">
        <w:t>a</w:t>
      </w:r>
      <w:r w:rsidR="00CB6D14" w:rsidRPr="009255E2">
        <w:t>ne</w:t>
      </w:r>
      <w:proofErr w:type="spellEnd"/>
      <w:r w:rsidR="00CB6D14" w:rsidRPr="009255E2">
        <w:t>; vennskap, le</w:t>
      </w:r>
      <w:r w:rsidR="004A7DAB">
        <w:t>i</w:t>
      </w:r>
      <w:r w:rsidR="00CB6D14" w:rsidRPr="009255E2">
        <w:t>k og læring.</w:t>
      </w:r>
    </w:p>
    <w:p w14:paraId="2E080DAC" w14:textId="00667586" w:rsidR="00A159AF" w:rsidRPr="009255E2" w:rsidRDefault="00AA5A2A" w:rsidP="00A159AF">
      <w:pPr>
        <w:rPr>
          <w:lang w:val="nn-NO"/>
        </w:rPr>
      </w:pPr>
      <w:r w:rsidRPr="009255E2">
        <w:rPr>
          <w:lang w:val="nn-NO"/>
        </w:rPr>
        <w:t xml:space="preserve">SFO sitt arbeid med å utvikle praksis og de </w:t>
      </w:r>
      <w:r w:rsidR="009255E2">
        <w:rPr>
          <w:lang w:val="nn-NO"/>
        </w:rPr>
        <w:t>tilsette sin</w:t>
      </w:r>
      <w:r w:rsidRPr="009255E2">
        <w:rPr>
          <w:lang w:val="nn-NO"/>
        </w:rPr>
        <w:t xml:space="preserve"> kompetanse er</w:t>
      </w:r>
      <w:r w:rsidR="009255E2">
        <w:rPr>
          <w:lang w:val="nn-NO"/>
        </w:rPr>
        <w:t xml:space="preserve"> nedskriven</w:t>
      </w:r>
      <w:r w:rsidRPr="009255E2">
        <w:rPr>
          <w:lang w:val="nn-NO"/>
        </w:rPr>
        <w:t xml:space="preserve"> i sk</w:t>
      </w:r>
      <w:r w:rsidR="009255E2">
        <w:rPr>
          <w:lang w:val="nn-NO"/>
        </w:rPr>
        <w:t>u</w:t>
      </w:r>
      <w:r w:rsidRPr="009255E2">
        <w:rPr>
          <w:lang w:val="nn-NO"/>
        </w:rPr>
        <w:t xml:space="preserve">lens handlingsplan og tiltaksplan. </w:t>
      </w:r>
    </w:p>
    <w:p w14:paraId="06013942" w14:textId="77777777" w:rsidR="006C4F85" w:rsidRPr="009255E2" w:rsidRDefault="006C4F85" w:rsidP="00CB6D14">
      <w:pPr>
        <w:pStyle w:val="Overskrift2"/>
        <w:rPr>
          <w:lang w:val="nn-NO"/>
        </w:rPr>
      </w:pPr>
      <w:bookmarkStart w:id="3" w:name="_Toc239751618"/>
      <w:r w:rsidRPr="009255E2">
        <w:rPr>
          <w:lang w:val="nn-NO"/>
        </w:rPr>
        <w:t>VENNSKAP OG FELLESSKAP og tilrettelegging av e</w:t>
      </w:r>
      <w:r w:rsidR="00700DC5">
        <w:rPr>
          <w:lang w:val="nn-NO"/>
        </w:rPr>
        <w:t>it godt sku</w:t>
      </w:r>
      <w:r w:rsidRPr="009255E2">
        <w:rPr>
          <w:lang w:val="nn-NO"/>
        </w:rPr>
        <w:t>lemiljø</w:t>
      </w:r>
      <w:bookmarkEnd w:id="3"/>
    </w:p>
    <w:p w14:paraId="77FE4E2C" w14:textId="77777777" w:rsidR="001D2968" w:rsidRPr="009255E2" w:rsidRDefault="00700DC5" w:rsidP="00CB6D14">
      <w:pPr>
        <w:rPr>
          <w:lang w:val="nn-NO"/>
        </w:rPr>
      </w:pPr>
      <w:r>
        <w:rPr>
          <w:lang w:val="nn-NO"/>
        </w:rPr>
        <w:t>Vennskap er viktig i ba</w:t>
      </w:r>
      <w:r w:rsidR="001D2968" w:rsidRPr="009255E2">
        <w:rPr>
          <w:lang w:val="nn-NO"/>
        </w:rPr>
        <w:t>rns liv. Det å kunne skaffe seg e</w:t>
      </w:r>
      <w:r w:rsidR="00A159AF" w:rsidRPr="009255E2">
        <w:rPr>
          <w:lang w:val="nn-NO"/>
        </w:rPr>
        <w:t>in</w:t>
      </w:r>
      <w:r w:rsidR="001D2968" w:rsidRPr="009255E2">
        <w:rPr>
          <w:lang w:val="nn-NO"/>
        </w:rPr>
        <w:t xml:space="preserve"> venn og å være e</w:t>
      </w:r>
      <w:r w:rsidR="00A159AF" w:rsidRPr="009255E2">
        <w:rPr>
          <w:lang w:val="nn-NO"/>
        </w:rPr>
        <w:t>in</w:t>
      </w:r>
      <w:r w:rsidR="001D2968" w:rsidRPr="009255E2">
        <w:rPr>
          <w:lang w:val="nn-NO"/>
        </w:rPr>
        <w:t xml:space="preserve"> venn er e</w:t>
      </w:r>
      <w:r w:rsidR="00A159AF" w:rsidRPr="009255E2">
        <w:rPr>
          <w:lang w:val="nn-NO"/>
        </w:rPr>
        <w:t>i</w:t>
      </w:r>
      <w:r w:rsidR="001D2968" w:rsidRPr="009255E2">
        <w:rPr>
          <w:lang w:val="nn-NO"/>
        </w:rPr>
        <w:t xml:space="preserve"> viktig ferdighet, som g</w:t>
      </w:r>
      <w:r w:rsidR="00A159AF" w:rsidRPr="009255E2">
        <w:rPr>
          <w:lang w:val="nn-NO"/>
        </w:rPr>
        <w:t>jer</w:t>
      </w:r>
      <w:r w:rsidR="001D2968" w:rsidRPr="009255E2">
        <w:rPr>
          <w:lang w:val="nn-NO"/>
        </w:rPr>
        <w:t xml:space="preserve"> barn tryggleik og oppleving av </w:t>
      </w:r>
      <w:r w:rsidR="00A159AF" w:rsidRPr="009255E2">
        <w:rPr>
          <w:lang w:val="nn-NO"/>
        </w:rPr>
        <w:t>samhøyrig</w:t>
      </w:r>
      <w:r w:rsidR="001D2968" w:rsidRPr="009255E2">
        <w:rPr>
          <w:lang w:val="nn-NO"/>
        </w:rPr>
        <w:t>.</w:t>
      </w:r>
      <w:r w:rsidR="001976E9" w:rsidRPr="009255E2">
        <w:rPr>
          <w:lang w:val="nn-NO"/>
        </w:rPr>
        <w:t xml:space="preserve"> I SFO </w:t>
      </w:r>
      <w:r w:rsidR="00A159AF" w:rsidRPr="009255E2">
        <w:rPr>
          <w:lang w:val="nn-NO"/>
        </w:rPr>
        <w:t>utviklar</w:t>
      </w:r>
      <w:r w:rsidR="001976E9" w:rsidRPr="009255E2">
        <w:rPr>
          <w:lang w:val="nn-NO"/>
        </w:rPr>
        <w:t xml:space="preserve"> barn vennskap og fellesskap </w:t>
      </w:r>
      <w:r w:rsidR="005606B8" w:rsidRPr="009255E2">
        <w:rPr>
          <w:lang w:val="nn-NO"/>
        </w:rPr>
        <w:t>eit godt</w:t>
      </w:r>
      <w:r w:rsidR="001976E9" w:rsidRPr="009255E2">
        <w:rPr>
          <w:lang w:val="nn-NO"/>
        </w:rPr>
        <w:t xml:space="preserve"> og </w:t>
      </w:r>
      <w:r w:rsidR="00A159AF" w:rsidRPr="009255E2">
        <w:rPr>
          <w:lang w:val="nn-NO"/>
        </w:rPr>
        <w:t>inkluderande</w:t>
      </w:r>
      <w:r w:rsidR="001976E9" w:rsidRPr="009255E2">
        <w:rPr>
          <w:lang w:val="nn-NO"/>
        </w:rPr>
        <w:t xml:space="preserve"> sosialt fellesskap </w:t>
      </w:r>
      <w:r w:rsidR="005606B8" w:rsidRPr="009255E2">
        <w:rPr>
          <w:lang w:val="nn-NO"/>
        </w:rPr>
        <w:t xml:space="preserve">saman </w:t>
      </w:r>
      <w:r w:rsidR="001976E9" w:rsidRPr="009255E2">
        <w:rPr>
          <w:lang w:val="nn-NO"/>
        </w:rPr>
        <w:t xml:space="preserve">med aktive og </w:t>
      </w:r>
      <w:r w:rsidR="00A159AF" w:rsidRPr="009255E2">
        <w:rPr>
          <w:lang w:val="nn-NO"/>
        </w:rPr>
        <w:t>lydhøyre</w:t>
      </w:r>
      <w:r w:rsidR="001976E9" w:rsidRPr="009255E2">
        <w:rPr>
          <w:lang w:val="nn-NO"/>
        </w:rPr>
        <w:t xml:space="preserve"> </w:t>
      </w:r>
      <w:r w:rsidR="00A159AF" w:rsidRPr="009255E2">
        <w:rPr>
          <w:lang w:val="nn-NO"/>
        </w:rPr>
        <w:t>tilset</w:t>
      </w:r>
      <w:r w:rsidR="001976E9" w:rsidRPr="009255E2">
        <w:rPr>
          <w:lang w:val="nn-NO"/>
        </w:rPr>
        <w:t>te</w:t>
      </w:r>
      <w:r w:rsidR="005606B8" w:rsidRPr="009255E2">
        <w:rPr>
          <w:lang w:val="nn-NO"/>
        </w:rPr>
        <w:t xml:space="preserve">. </w:t>
      </w:r>
      <w:r>
        <w:rPr>
          <w:lang w:val="nn-NO"/>
        </w:rPr>
        <w:t>Alle barn skal føla</w:t>
      </w:r>
      <w:r w:rsidR="001976E9" w:rsidRPr="009255E2">
        <w:rPr>
          <w:lang w:val="nn-NO"/>
        </w:rPr>
        <w:t xml:space="preserve"> seg sett og anerkjent for den de</w:t>
      </w:r>
      <w:r w:rsidR="005606B8" w:rsidRPr="009255E2">
        <w:rPr>
          <w:lang w:val="nn-NO"/>
        </w:rPr>
        <w:t>i</w:t>
      </w:r>
      <w:r w:rsidR="001976E9" w:rsidRPr="009255E2">
        <w:rPr>
          <w:lang w:val="nn-NO"/>
        </w:rPr>
        <w:t xml:space="preserve"> er</w:t>
      </w:r>
      <w:r w:rsidR="005606B8" w:rsidRPr="009255E2">
        <w:rPr>
          <w:lang w:val="nn-NO"/>
        </w:rPr>
        <w:t xml:space="preserve">. </w:t>
      </w:r>
      <w:r w:rsidR="001976E9" w:rsidRPr="009255E2">
        <w:rPr>
          <w:lang w:val="nn-NO"/>
        </w:rPr>
        <w:t xml:space="preserve">Gjennom </w:t>
      </w:r>
      <w:r w:rsidR="00A159AF" w:rsidRPr="009255E2">
        <w:rPr>
          <w:lang w:val="nn-NO"/>
        </w:rPr>
        <w:t>st</w:t>
      </w:r>
      <w:r w:rsidR="005606B8" w:rsidRPr="009255E2">
        <w:rPr>
          <w:lang w:val="nn-NO"/>
        </w:rPr>
        <w:t xml:space="preserve">øttande </w:t>
      </w:r>
      <w:r w:rsidR="00A159AF" w:rsidRPr="009255E2">
        <w:rPr>
          <w:lang w:val="nn-NO"/>
        </w:rPr>
        <w:t>relasjonar</w:t>
      </w:r>
      <w:r w:rsidR="001976E9" w:rsidRPr="009255E2">
        <w:rPr>
          <w:lang w:val="nn-NO"/>
        </w:rPr>
        <w:t xml:space="preserve"> lærer barn å vise omsorg og empati, ta andre</w:t>
      </w:r>
      <w:r w:rsidR="00A159AF" w:rsidRPr="009255E2">
        <w:rPr>
          <w:lang w:val="nn-NO"/>
        </w:rPr>
        <w:t xml:space="preserve"> sitt</w:t>
      </w:r>
      <w:r w:rsidR="001976E9" w:rsidRPr="009255E2">
        <w:rPr>
          <w:lang w:val="nn-NO"/>
        </w:rPr>
        <w:t xml:space="preserve"> perspektiv og </w:t>
      </w:r>
      <w:r w:rsidR="005606B8" w:rsidRPr="009255E2">
        <w:rPr>
          <w:lang w:val="nn-NO"/>
        </w:rPr>
        <w:t>handle på en god måte i det sosiale fellesskapet.</w:t>
      </w:r>
    </w:p>
    <w:p w14:paraId="7209ECD6" w14:textId="77777777" w:rsidR="001976E9" w:rsidRPr="009255E2" w:rsidRDefault="001976E9" w:rsidP="00CB6D14">
      <w:pPr>
        <w:rPr>
          <w:lang w:val="nn-NO"/>
        </w:rPr>
      </w:pPr>
    </w:p>
    <w:p w14:paraId="01CFBB84" w14:textId="77777777" w:rsidR="006C4F85" w:rsidRPr="009255E2" w:rsidRDefault="006C4F85" w:rsidP="00CB6D14">
      <w:pPr>
        <w:pStyle w:val="Overskrift2"/>
        <w:rPr>
          <w:lang w:val="nn-NO"/>
        </w:rPr>
      </w:pPr>
      <w:bookmarkStart w:id="4" w:name="_Toc239751619"/>
      <w:r w:rsidRPr="009255E2">
        <w:rPr>
          <w:lang w:val="nn-NO"/>
        </w:rPr>
        <w:t>LE</w:t>
      </w:r>
      <w:r w:rsidR="00700DC5">
        <w:rPr>
          <w:lang w:val="nn-NO"/>
        </w:rPr>
        <w:t>I</w:t>
      </w:r>
      <w:r w:rsidRPr="009255E2">
        <w:rPr>
          <w:lang w:val="nn-NO"/>
        </w:rPr>
        <w:t>K og tilrettelegging av le</w:t>
      </w:r>
      <w:r w:rsidR="00700DC5">
        <w:rPr>
          <w:lang w:val="nn-NO"/>
        </w:rPr>
        <w:t>i</w:t>
      </w:r>
      <w:r w:rsidRPr="009255E2">
        <w:rPr>
          <w:lang w:val="nn-NO"/>
        </w:rPr>
        <w:t>kemiljø</w:t>
      </w:r>
      <w:bookmarkEnd w:id="4"/>
    </w:p>
    <w:p w14:paraId="19596E7A" w14:textId="77777777" w:rsidR="002326A5" w:rsidRPr="009255E2" w:rsidRDefault="001976E9" w:rsidP="002326A5">
      <w:pPr>
        <w:rPr>
          <w:lang w:val="nn-NO"/>
        </w:rPr>
      </w:pPr>
      <w:r w:rsidRPr="009255E2">
        <w:rPr>
          <w:lang w:val="nn-NO"/>
        </w:rPr>
        <w:t>Le</w:t>
      </w:r>
      <w:r w:rsidR="00700DC5">
        <w:rPr>
          <w:lang w:val="nn-NO"/>
        </w:rPr>
        <w:t>i</w:t>
      </w:r>
      <w:r w:rsidRPr="009255E2">
        <w:rPr>
          <w:lang w:val="nn-NO"/>
        </w:rPr>
        <w:t>ken har e</w:t>
      </w:r>
      <w:r w:rsidR="005606B8" w:rsidRPr="009255E2">
        <w:rPr>
          <w:lang w:val="nn-NO"/>
        </w:rPr>
        <w:t>i</w:t>
      </w:r>
      <w:r w:rsidRPr="009255E2">
        <w:rPr>
          <w:lang w:val="nn-NO"/>
        </w:rPr>
        <w:t>genverdi og er e</w:t>
      </w:r>
      <w:r w:rsidR="005606B8" w:rsidRPr="009255E2">
        <w:rPr>
          <w:lang w:val="nn-NO"/>
        </w:rPr>
        <w:t>i</w:t>
      </w:r>
      <w:r w:rsidRPr="009255E2">
        <w:rPr>
          <w:lang w:val="nn-NO"/>
        </w:rPr>
        <w:t xml:space="preserve"> arena for barns utvikling av vennskap, samhandling og fellesskap. I le</w:t>
      </w:r>
      <w:r w:rsidR="005606B8" w:rsidRPr="009255E2">
        <w:rPr>
          <w:lang w:val="nn-NO"/>
        </w:rPr>
        <w:t>i</w:t>
      </w:r>
      <w:r w:rsidRPr="009255E2">
        <w:rPr>
          <w:lang w:val="nn-NO"/>
        </w:rPr>
        <w:t xml:space="preserve">ken </w:t>
      </w:r>
      <w:r w:rsidR="005606B8" w:rsidRPr="009255E2">
        <w:rPr>
          <w:lang w:val="nn-NO"/>
        </w:rPr>
        <w:t>stimulerast</w:t>
      </w:r>
      <w:r w:rsidRPr="009255E2">
        <w:rPr>
          <w:lang w:val="nn-NO"/>
        </w:rPr>
        <w:t xml:space="preserve"> barns kreativitet, fantasi, innlev</w:t>
      </w:r>
      <w:r w:rsidR="005606B8" w:rsidRPr="009255E2">
        <w:rPr>
          <w:lang w:val="nn-NO"/>
        </w:rPr>
        <w:t>ing</w:t>
      </w:r>
      <w:r w:rsidRPr="009255E2">
        <w:rPr>
          <w:lang w:val="nn-NO"/>
        </w:rPr>
        <w:t xml:space="preserve"> og kommunikasjon, samt evn</w:t>
      </w:r>
      <w:r w:rsidR="005606B8" w:rsidRPr="009255E2">
        <w:rPr>
          <w:lang w:val="nn-NO"/>
        </w:rPr>
        <w:t>a</w:t>
      </w:r>
      <w:r w:rsidRPr="009255E2">
        <w:rPr>
          <w:lang w:val="nn-NO"/>
        </w:rPr>
        <w:t xml:space="preserve"> til samarbeid og probleml</w:t>
      </w:r>
      <w:r w:rsidR="005606B8" w:rsidRPr="009255E2">
        <w:rPr>
          <w:lang w:val="nn-NO"/>
        </w:rPr>
        <w:t>øysi</w:t>
      </w:r>
      <w:r w:rsidRPr="009255E2">
        <w:rPr>
          <w:lang w:val="nn-NO"/>
        </w:rPr>
        <w:t>ng. Gjennom le</w:t>
      </w:r>
      <w:r w:rsidR="005606B8" w:rsidRPr="009255E2">
        <w:rPr>
          <w:lang w:val="nn-NO"/>
        </w:rPr>
        <w:t>i</w:t>
      </w:r>
      <w:r w:rsidRPr="009255E2">
        <w:rPr>
          <w:lang w:val="nn-NO"/>
        </w:rPr>
        <w:t xml:space="preserve">k får barn </w:t>
      </w:r>
      <w:r w:rsidR="005606B8" w:rsidRPr="009255E2">
        <w:rPr>
          <w:lang w:val="nn-NO"/>
        </w:rPr>
        <w:t>moglegheit</w:t>
      </w:r>
      <w:r w:rsidRPr="009255E2">
        <w:rPr>
          <w:lang w:val="nn-NO"/>
        </w:rPr>
        <w:t xml:space="preserve"> til å uttrykke og </w:t>
      </w:r>
      <w:r w:rsidR="005606B8" w:rsidRPr="009255E2">
        <w:rPr>
          <w:lang w:val="nn-NO"/>
        </w:rPr>
        <w:t>snakke om</w:t>
      </w:r>
      <w:r w:rsidRPr="009255E2">
        <w:rPr>
          <w:lang w:val="nn-NO"/>
        </w:rPr>
        <w:t xml:space="preserve"> </w:t>
      </w:r>
      <w:r w:rsidR="005606B8" w:rsidRPr="009255E2">
        <w:rPr>
          <w:lang w:val="nn-NO"/>
        </w:rPr>
        <w:t>opplevingar</w:t>
      </w:r>
      <w:r w:rsidRPr="009255E2">
        <w:rPr>
          <w:lang w:val="nn-NO"/>
        </w:rPr>
        <w:t xml:space="preserve">, </w:t>
      </w:r>
      <w:r w:rsidR="005606B8" w:rsidRPr="009255E2">
        <w:rPr>
          <w:lang w:val="nn-NO"/>
        </w:rPr>
        <w:t>følelsar</w:t>
      </w:r>
      <w:r w:rsidRPr="009255E2">
        <w:rPr>
          <w:lang w:val="nn-NO"/>
        </w:rPr>
        <w:t xml:space="preserve"> og </w:t>
      </w:r>
      <w:r w:rsidR="005606B8" w:rsidRPr="009255E2">
        <w:rPr>
          <w:lang w:val="nn-NO"/>
        </w:rPr>
        <w:t>erfaringar</w:t>
      </w:r>
      <w:r w:rsidRPr="009255E2">
        <w:rPr>
          <w:lang w:val="nn-NO"/>
        </w:rPr>
        <w:t>. Le</w:t>
      </w:r>
      <w:r w:rsidR="00700DC5">
        <w:rPr>
          <w:lang w:val="nn-NO"/>
        </w:rPr>
        <w:t>i</w:t>
      </w:r>
      <w:r w:rsidRPr="009255E2">
        <w:rPr>
          <w:lang w:val="nn-NO"/>
        </w:rPr>
        <w:t xml:space="preserve">ken gir </w:t>
      </w:r>
      <w:r w:rsidR="005606B8" w:rsidRPr="009255E2">
        <w:rPr>
          <w:lang w:val="nn-NO"/>
        </w:rPr>
        <w:t>moglegheit</w:t>
      </w:r>
      <w:r w:rsidR="00700DC5">
        <w:rPr>
          <w:lang w:val="nn-NO"/>
        </w:rPr>
        <w:t xml:space="preserve"> til å utforska og utfordra evner og anlegg, samt oppleva</w:t>
      </w:r>
      <w:r w:rsidRPr="009255E2">
        <w:rPr>
          <w:lang w:val="nn-NO"/>
        </w:rPr>
        <w:t xml:space="preserve"> </w:t>
      </w:r>
      <w:r w:rsidR="005606B8" w:rsidRPr="009255E2">
        <w:rPr>
          <w:lang w:val="nn-NO"/>
        </w:rPr>
        <w:t>meistring</w:t>
      </w:r>
      <w:r w:rsidRPr="009255E2">
        <w:rPr>
          <w:lang w:val="nn-NO"/>
        </w:rPr>
        <w:t xml:space="preserve">, både </w:t>
      </w:r>
      <w:r w:rsidR="005606B8" w:rsidRPr="009255E2">
        <w:rPr>
          <w:lang w:val="nn-NO"/>
        </w:rPr>
        <w:t>i lag</w:t>
      </w:r>
      <w:r w:rsidRPr="009255E2">
        <w:rPr>
          <w:lang w:val="nn-NO"/>
        </w:rPr>
        <w:t xml:space="preserve"> med andre og ale</w:t>
      </w:r>
      <w:r w:rsidR="00700DC5">
        <w:rPr>
          <w:lang w:val="nn-NO"/>
        </w:rPr>
        <w:t>i</w:t>
      </w:r>
      <w:r w:rsidRPr="009255E2">
        <w:rPr>
          <w:lang w:val="nn-NO"/>
        </w:rPr>
        <w:t xml:space="preserve">ne. Barns </w:t>
      </w:r>
      <w:r w:rsidR="005606B8" w:rsidRPr="009255E2">
        <w:rPr>
          <w:lang w:val="nn-NO"/>
        </w:rPr>
        <w:t>erfaringar</w:t>
      </w:r>
      <w:r w:rsidR="00700DC5">
        <w:rPr>
          <w:lang w:val="nn-NO"/>
        </w:rPr>
        <w:t xml:space="preserve"> og engasjement gjer</w:t>
      </w:r>
      <w:r w:rsidRPr="009255E2">
        <w:rPr>
          <w:lang w:val="nn-NO"/>
        </w:rPr>
        <w:t xml:space="preserve"> inspirasjon til le</w:t>
      </w:r>
      <w:r w:rsidR="00700DC5">
        <w:rPr>
          <w:lang w:val="nn-NO"/>
        </w:rPr>
        <w:t>i</w:t>
      </w:r>
      <w:r w:rsidRPr="009255E2">
        <w:rPr>
          <w:lang w:val="nn-NO"/>
        </w:rPr>
        <w:t xml:space="preserve">ken og barna skal være aktive i </w:t>
      </w:r>
      <w:r w:rsidR="005606B8" w:rsidRPr="009255E2">
        <w:rPr>
          <w:lang w:val="nn-NO"/>
        </w:rPr>
        <w:t>utforminga</w:t>
      </w:r>
      <w:r w:rsidRPr="009255E2">
        <w:rPr>
          <w:lang w:val="nn-NO"/>
        </w:rPr>
        <w:t xml:space="preserve"> av le</w:t>
      </w:r>
      <w:r w:rsidR="00700DC5">
        <w:rPr>
          <w:lang w:val="nn-NO"/>
        </w:rPr>
        <w:t>i</w:t>
      </w:r>
      <w:r w:rsidRPr="009255E2">
        <w:rPr>
          <w:lang w:val="nn-NO"/>
        </w:rPr>
        <w:t xml:space="preserve">kens </w:t>
      </w:r>
      <w:r w:rsidR="005606B8" w:rsidRPr="009255E2">
        <w:rPr>
          <w:lang w:val="nn-NO"/>
        </w:rPr>
        <w:t>innehald</w:t>
      </w:r>
      <w:r w:rsidRPr="009255E2">
        <w:rPr>
          <w:lang w:val="nn-NO"/>
        </w:rPr>
        <w:t xml:space="preserve"> og rammer. Gjennom le</w:t>
      </w:r>
      <w:r w:rsidR="00700DC5">
        <w:rPr>
          <w:lang w:val="nn-NO"/>
        </w:rPr>
        <w:t>iken skal barna oppleva</w:t>
      </w:r>
      <w:r w:rsidRPr="009255E2">
        <w:rPr>
          <w:lang w:val="nn-NO"/>
        </w:rPr>
        <w:t xml:space="preserve"> at </w:t>
      </w:r>
      <w:r w:rsidR="005606B8" w:rsidRPr="009255E2">
        <w:rPr>
          <w:lang w:val="nn-NO"/>
        </w:rPr>
        <w:t>eigen</w:t>
      </w:r>
      <w:r w:rsidRPr="009255E2">
        <w:rPr>
          <w:lang w:val="nn-NO"/>
        </w:rPr>
        <w:t xml:space="preserve"> kompetanse og </w:t>
      </w:r>
      <w:r w:rsidR="00700DC5">
        <w:rPr>
          <w:lang w:val="nn-NO"/>
        </w:rPr>
        <w:t>erfaring</w:t>
      </w:r>
      <w:r w:rsidRPr="009255E2">
        <w:rPr>
          <w:lang w:val="nn-NO"/>
        </w:rPr>
        <w:t xml:space="preserve"> har verdi. Barn le</w:t>
      </w:r>
      <w:r w:rsidR="00700DC5">
        <w:rPr>
          <w:lang w:val="nn-NO"/>
        </w:rPr>
        <w:t>i</w:t>
      </w:r>
      <w:r w:rsidRPr="009255E2">
        <w:rPr>
          <w:lang w:val="nn-NO"/>
        </w:rPr>
        <w:t>ker</w:t>
      </w:r>
      <w:r w:rsidR="005606B8" w:rsidRPr="009255E2">
        <w:rPr>
          <w:lang w:val="nn-NO"/>
        </w:rPr>
        <w:t xml:space="preserve"> ulikt ut</w:t>
      </w:r>
      <w:r w:rsidRPr="009255E2">
        <w:rPr>
          <w:lang w:val="nn-NO"/>
        </w:rPr>
        <w:t xml:space="preserve"> fr</w:t>
      </w:r>
      <w:r w:rsidR="005606B8" w:rsidRPr="009255E2">
        <w:rPr>
          <w:lang w:val="nn-NO"/>
        </w:rPr>
        <w:t>å</w:t>
      </w:r>
      <w:r w:rsidRPr="009255E2">
        <w:rPr>
          <w:lang w:val="nn-NO"/>
        </w:rPr>
        <w:t xml:space="preserve"> alder og</w:t>
      </w:r>
      <w:r w:rsidR="00700DC5">
        <w:rPr>
          <w:lang w:val="nn-NO"/>
        </w:rPr>
        <w:t xml:space="preserve"> utvikling. I SFO skal barn møta</w:t>
      </w:r>
      <w:r w:rsidRPr="009255E2">
        <w:rPr>
          <w:lang w:val="nn-NO"/>
        </w:rPr>
        <w:t xml:space="preserve"> e</w:t>
      </w:r>
      <w:r w:rsidR="00700DC5">
        <w:rPr>
          <w:lang w:val="nn-NO"/>
        </w:rPr>
        <w:t>i</w:t>
      </w:r>
      <w:r w:rsidRPr="009255E2">
        <w:rPr>
          <w:lang w:val="nn-NO"/>
        </w:rPr>
        <w:t xml:space="preserve">t lekemiljø som er </w:t>
      </w:r>
      <w:r w:rsidR="005606B8" w:rsidRPr="009255E2">
        <w:rPr>
          <w:lang w:val="nn-NO"/>
        </w:rPr>
        <w:t>tilpassa</w:t>
      </w:r>
      <w:r w:rsidR="009255E2" w:rsidRPr="009255E2">
        <w:rPr>
          <w:lang w:val="nn-NO"/>
        </w:rPr>
        <w:t xml:space="preserve"> barnas</w:t>
      </w:r>
      <w:r w:rsidRPr="009255E2">
        <w:rPr>
          <w:lang w:val="nn-NO"/>
        </w:rPr>
        <w:t xml:space="preserve"> interesser, alder og </w:t>
      </w:r>
      <w:r w:rsidR="009255E2" w:rsidRPr="009255E2">
        <w:rPr>
          <w:lang w:val="nn-NO"/>
        </w:rPr>
        <w:t>forutsetningar</w:t>
      </w:r>
      <w:r w:rsidRPr="009255E2">
        <w:rPr>
          <w:lang w:val="nn-NO"/>
        </w:rPr>
        <w:t>. De</w:t>
      </w:r>
      <w:r w:rsidR="009255E2" w:rsidRPr="009255E2">
        <w:rPr>
          <w:lang w:val="nn-NO"/>
        </w:rPr>
        <w:t>i</w:t>
      </w:r>
      <w:r w:rsidRPr="009255E2">
        <w:rPr>
          <w:lang w:val="nn-NO"/>
        </w:rPr>
        <w:t xml:space="preserve"> lærer av alle sine </w:t>
      </w:r>
      <w:r w:rsidR="009255E2" w:rsidRPr="009255E2">
        <w:rPr>
          <w:lang w:val="nn-NO"/>
        </w:rPr>
        <w:t>erfaringar</w:t>
      </w:r>
      <w:r w:rsidRPr="009255E2">
        <w:rPr>
          <w:lang w:val="nn-NO"/>
        </w:rPr>
        <w:t xml:space="preserve">, og det er SFO sin </w:t>
      </w:r>
      <w:r w:rsidR="009255E2" w:rsidRPr="009255E2">
        <w:rPr>
          <w:lang w:val="nn-NO"/>
        </w:rPr>
        <w:t>oppgåve</w:t>
      </w:r>
      <w:r w:rsidRPr="009255E2">
        <w:rPr>
          <w:lang w:val="nn-NO"/>
        </w:rPr>
        <w:t xml:space="preserve"> å tilby e</w:t>
      </w:r>
      <w:r w:rsidR="00700DC5">
        <w:rPr>
          <w:lang w:val="nn-NO"/>
        </w:rPr>
        <w:t>i</w:t>
      </w:r>
      <w:r w:rsidRPr="009255E2">
        <w:rPr>
          <w:lang w:val="nn-NO"/>
        </w:rPr>
        <w:t>t rikt og variert le</w:t>
      </w:r>
      <w:r w:rsidR="00700DC5">
        <w:rPr>
          <w:lang w:val="nn-NO"/>
        </w:rPr>
        <w:t>i</w:t>
      </w:r>
      <w:r w:rsidRPr="009255E2">
        <w:rPr>
          <w:lang w:val="nn-NO"/>
        </w:rPr>
        <w:t>ke- og læringsmiljø.</w:t>
      </w:r>
    </w:p>
    <w:p w14:paraId="16F008A8" w14:textId="77777777" w:rsidR="00CB6D14" w:rsidRPr="008D587E" w:rsidRDefault="00CB6D14" w:rsidP="00CB6D14"/>
    <w:p w14:paraId="1188C058" w14:textId="77777777" w:rsidR="006C4F85" w:rsidRPr="009255E2" w:rsidRDefault="006C4F85" w:rsidP="00CB6D14">
      <w:pPr>
        <w:pStyle w:val="Overskrift2"/>
        <w:rPr>
          <w:lang w:val="nn-NO"/>
        </w:rPr>
      </w:pPr>
      <w:bookmarkStart w:id="5" w:name="_Toc239751620"/>
      <w:r w:rsidRPr="008D587E">
        <w:t>L</w:t>
      </w:r>
      <w:r w:rsidRPr="009255E2">
        <w:rPr>
          <w:lang w:val="nn-NO"/>
        </w:rPr>
        <w:t>ÆRING og tilrettelegging av læringsmiljø</w:t>
      </w:r>
      <w:bookmarkEnd w:id="5"/>
    </w:p>
    <w:p w14:paraId="4647A2FF" w14:textId="77777777" w:rsidR="001851E4" w:rsidRPr="002C133F" w:rsidRDefault="001D2968" w:rsidP="001851E4">
      <w:pPr>
        <w:rPr>
          <w:lang w:val="nn-NO"/>
        </w:rPr>
      </w:pPr>
      <w:r w:rsidRPr="009255E2">
        <w:rPr>
          <w:lang w:val="nn-NO"/>
        </w:rPr>
        <w:t xml:space="preserve">Læring skjer gjennom aktivitet og samhandling med andre i et sosialt fellesskap, og gjennom </w:t>
      </w:r>
      <w:r w:rsidR="009255E2" w:rsidRPr="002C133F">
        <w:rPr>
          <w:lang w:val="nn-NO"/>
        </w:rPr>
        <w:t>aktivitetar</w:t>
      </w:r>
      <w:r w:rsidRPr="002C133F">
        <w:rPr>
          <w:lang w:val="nn-NO"/>
        </w:rPr>
        <w:t xml:space="preserve"> og lek skal barn oppleve </w:t>
      </w:r>
      <w:r w:rsidR="009255E2" w:rsidRPr="002C133F">
        <w:rPr>
          <w:lang w:val="nn-NO"/>
        </w:rPr>
        <w:t>meistring</w:t>
      </w:r>
      <w:r w:rsidRPr="002C133F">
        <w:rPr>
          <w:lang w:val="nn-NO"/>
        </w:rPr>
        <w:t>.</w:t>
      </w:r>
    </w:p>
    <w:p w14:paraId="4544DEDD" w14:textId="77777777" w:rsidR="00A159AF" w:rsidRPr="002C133F" w:rsidRDefault="00A159AF" w:rsidP="001851E4">
      <w:pPr>
        <w:rPr>
          <w:lang w:val="nn-NO"/>
        </w:rPr>
      </w:pPr>
      <w:r w:rsidRPr="002C133F">
        <w:rPr>
          <w:lang w:val="nn-NO"/>
        </w:rPr>
        <w:t xml:space="preserve">Barns læring tar utgangspunkt i </w:t>
      </w:r>
      <w:r w:rsidR="009255E2" w:rsidRPr="002C133F">
        <w:rPr>
          <w:lang w:val="nn-NO"/>
        </w:rPr>
        <w:t>ko</w:t>
      </w:r>
      <w:r w:rsidR="00700DC5">
        <w:rPr>
          <w:lang w:val="nn-NO"/>
        </w:rPr>
        <w:t>rleis</w:t>
      </w:r>
      <w:r w:rsidRPr="002C133F">
        <w:rPr>
          <w:lang w:val="nn-NO"/>
        </w:rPr>
        <w:t xml:space="preserve"> de</w:t>
      </w:r>
      <w:r w:rsidR="009255E2" w:rsidRPr="002C133F">
        <w:rPr>
          <w:lang w:val="nn-NO"/>
        </w:rPr>
        <w:t>i</w:t>
      </w:r>
      <w:r w:rsidRPr="002C133F">
        <w:rPr>
          <w:lang w:val="nn-NO"/>
        </w:rPr>
        <w:t xml:space="preserve"> </w:t>
      </w:r>
      <w:r w:rsidR="00E15B6D" w:rsidRPr="002C133F">
        <w:rPr>
          <w:lang w:val="nn-NO"/>
        </w:rPr>
        <w:t>opplever</w:t>
      </w:r>
      <w:r w:rsidRPr="002C133F">
        <w:rPr>
          <w:lang w:val="nn-NO"/>
        </w:rPr>
        <w:t xml:space="preserve"> verden. Læring </w:t>
      </w:r>
      <w:r w:rsidR="009255E2" w:rsidRPr="002C133F">
        <w:rPr>
          <w:lang w:val="nn-NO"/>
        </w:rPr>
        <w:t>konstruerast</w:t>
      </w:r>
      <w:r w:rsidRPr="002C133F">
        <w:rPr>
          <w:lang w:val="nn-NO"/>
        </w:rPr>
        <w:t xml:space="preserve"> og </w:t>
      </w:r>
      <w:r w:rsidR="009255E2" w:rsidRPr="002C133F">
        <w:rPr>
          <w:lang w:val="nn-NO"/>
        </w:rPr>
        <w:t>utviklast</w:t>
      </w:r>
      <w:r w:rsidRPr="002C133F">
        <w:rPr>
          <w:lang w:val="nn-NO"/>
        </w:rPr>
        <w:t xml:space="preserve"> av barnet som kompetent og aktiv aktør i møte med sine omg</w:t>
      </w:r>
      <w:r w:rsidR="009255E2" w:rsidRPr="002C133F">
        <w:rPr>
          <w:lang w:val="nn-NO"/>
        </w:rPr>
        <w:t>jevnader</w:t>
      </w:r>
      <w:r w:rsidRPr="002C133F">
        <w:rPr>
          <w:lang w:val="nn-NO"/>
        </w:rPr>
        <w:t xml:space="preserve">. </w:t>
      </w:r>
      <w:r w:rsidR="009255E2" w:rsidRPr="002C133F">
        <w:rPr>
          <w:lang w:val="nn-NO"/>
        </w:rPr>
        <w:t>L</w:t>
      </w:r>
      <w:r w:rsidRPr="002C133F">
        <w:rPr>
          <w:lang w:val="nn-NO"/>
        </w:rPr>
        <w:t xml:space="preserve">æring skjer gjennom aktivitet og samhandling med andre i et sosialt fellesskap. Gjennom vennskap, lek og læring skal SFO fremme barns </w:t>
      </w:r>
      <w:r w:rsidR="009255E2" w:rsidRPr="002C133F">
        <w:rPr>
          <w:lang w:val="nn-NO"/>
        </w:rPr>
        <w:t>kompetansar</w:t>
      </w:r>
      <w:r w:rsidRPr="002C133F">
        <w:rPr>
          <w:lang w:val="nn-NO"/>
        </w:rPr>
        <w:t>. Det legg</w:t>
      </w:r>
      <w:r w:rsidR="009255E2" w:rsidRPr="002C133F">
        <w:rPr>
          <w:lang w:val="nn-NO"/>
        </w:rPr>
        <w:t>jast</w:t>
      </w:r>
      <w:r w:rsidR="00700DC5">
        <w:rPr>
          <w:lang w:val="nn-NO"/>
        </w:rPr>
        <w:t xml:space="preserve"> til grunn ei brei</w:t>
      </w:r>
      <w:r w:rsidRPr="002C133F">
        <w:rPr>
          <w:lang w:val="nn-NO"/>
        </w:rPr>
        <w:t xml:space="preserve"> forstå</w:t>
      </w:r>
      <w:r w:rsidR="009255E2" w:rsidRPr="002C133F">
        <w:rPr>
          <w:lang w:val="nn-NO"/>
        </w:rPr>
        <w:t>ing</w:t>
      </w:r>
      <w:r w:rsidRPr="002C133F">
        <w:rPr>
          <w:lang w:val="nn-NO"/>
        </w:rPr>
        <w:t xml:space="preserve"> av </w:t>
      </w:r>
      <w:proofErr w:type="spellStart"/>
      <w:r w:rsidRPr="002C133F">
        <w:rPr>
          <w:lang w:val="nn-NO"/>
        </w:rPr>
        <w:t>kompetansebegrepet</w:t>
      </w:r>
      <w:proofErr w:type="spellEnd"/>
      <w:r w:rsidRPr="002C133F">
        <w:rPr>
          <w:lang w:val="nn-NO"/>
        </w:rPr>
        <w:t xml:space="preserve"> som </w:t>
      </w:r>
      <w:r w:rsidR="009255E2" w:rsidRPr="002C133F">
        <w:rPr>
          <w:lang w:val="nn-NO"/>
        </w:rPr>
        <w:t>omfattar</w:t>
      </w:r>
      <w:r w:rsidRPr="002C133F">
        <w:rPr>
          <w:lang w:val="nn-NO"/>
        </w:rPr>
        <w:t xml:space="preserve"> ulike </w:t>
      </w:r>
      <w:r w:rsidR="009255E2" w:rsidRPr="002C133F">
        <w:rPr>
          <w:lang w:val="nn-NO"/>
        </w:rPr>
        <w:t>kompetanseområde</w:t>
      </w:r>
      <w:r w:rsidRPr="002C133F">
        <w:rPr>
          <w:lang w:val="nn-NO"/>
        </w:rPr>
        <w:t xml:space="preserve"> som også er relevant i SFO, som for eksempel kommunikasjon og samarbeid, kreativitet og innov</w:t>
      </w:r>
      <w:r w:rsidR="00700DC5">
        <w:rPr>
          <w:lang w:val="nn-NO"/>
        </w:rPr>
        <w:t xml:space="preserve">asjon, </w:t>
      </w:r>
      <w:r w:rsidRPr="002C133F">
        <w:rPr>
          <w:lang w:val="nn-NO"/>
        </w:rPr>
        <w:t xml:space="preserve">kritisk tenking og </w:t>
      </w:r>
      <w:r w:rsidR="009255E2" w:rsidRPr="002C133F">
        <w:rPr>
          <w:lang w:val="nn-NO"/>
        </w:rPr>
        <w:t>problemløysing</w:t>
      </w:r>
      <w:r w:rsidRPr="002C133F">
        <w:rPr>
          <w:lang w:val="nn-NO"/>
        </w:rPr>
        <w:t>. E</w:t>
      </w:r>
      <w:r w:rsidR="009255E2" w:rsidRPr="002C133F">
        <w:rPr>
          <w:lang w:val="nn-NO"/>
        </w:rPr>
        <w:t>i</w:t>
      </w:r>
      <w:r w:rsidRPr="002C133F">
        <w:rPr>
          <w:lang w:val="nn-NO"/>
        </w:rPr>
        <w:t xml:space="preserve">t godt grunnlag </w:t>
      </w:r>
      <w:r w:rsidR="00700DC5">
        <w:rPr>
          <w:lang w:val="nn-NO"/>
        </w:rPr>
        <w:t>for livslang læring er at barn får rom til å følga</w:t>
      </w:r>
      <w:r w:rsidRPr="002C133F">
        <w:rPr>
          <w:lang w:val="nn-NO"/>
        </w:rPr>
        <w:t xml:space="preserve"> sine initiativ og interesser. Når barnets undring, </w:t>
      </w:r>
      <w:r w:rsidR="002C133F" w:rsidRPr="002C133F">
        <w:rPr>
          <w:lang w:val="nn-NO"/>
        </w:rPr>
        <w:t>nysgjerrigheit</w:t>
      </w:r>
      <w:r w:rsidR="009255E2" w:rsidRPr="002C133F">
        <w:rPr>
          <w:lang w:val="nn-NO"/>
        </w:rPr>
        <w:t xml:space="preserve"> og </w:t>
      </w:r>
      <w:r w:rsidRPr="002C133F">
        <w:rPr>
          <w:lang w:val="nn-NO"/>
        </w:rPr>
        <w:t xml:space="preserve">kreativitet </w:t>
      </w:r>
      <w:r w:rsidR="002C133F" w:rsidRPr="002C133F">
        <w:rPr>
          <w:lang w:val="nn-NO"/>
        </w:rPr>
        <w:t>anerkjennast</w:t>
      </w:r>
      <w:r w:rsidRPr="002C133F">
        <w:rPr>
          <w:lang w:val="nn-NO"/>
        </w:rPr>
        <w:t xml:space="preserve"> og </w:t>
      </w:r>
      <w:r w:rsidR="002C133F" w:rsidRPr="002C133F">
        <w:rPr>
          <w:lang w:val="nn-NO"/>
        </w:rPr>
        <w:t>stimulerast</w:t>
      </w:r>
      <w:r w:rsidRPr="002C133F">
        <w:rPr>
          <w:lang w:val="nn-NO"/>
        </w:rPr>
        <w:t xml:space="preserve">, konstruerer barnet kunnskap og ser nye </w:t>
      </w:r>
      <w:r w:rsidR="002C133F" w:rsidRPr="002C133F">
        <w:rPr>
          <w:lang w:val="nn-NO"/>
        </w:rPr>
        <w:t>samanhengar</w:t>
      </w:r>
      <w:r w:rsidRPr="002C133F">
        <w:rPr>
          <w:lang w:val="nn-NO"/>
        </w:rPr>
        <w:t xml:space="preserve">, eksempelvis i </w:t>
      </w:r>
      <w:r w:rsidR="002C133F" w:rsidRPr="002C133F">
        <w:rPr>
          <w:lang w:val="nn-NO"/>
        </w:rPr>
        <w:t>overgangar</w:t>
      </w:r>
      <w:r w:rsidRPr="002C133F">
        <w:rPr>
          <w:lang w:val="nn-NO"/>
        </w:rPr>
        <w:t xml:space="preserve"> mellom ulike </w:t>
      </w:r>
      <w:r w:rsidR="002C133F" w:rsidRPr="002C133F">
        <w:rPr>
          <w:lang w:val="nn-NO"/>
        </w:rPr>
        <w:t>typar</w:t>
      </w:r>
      <w:r w:rsidRPr="002C133F">
        <w:rPr>
          <w:lang w:val="nn-NO"/>
        </w:rPr>
        <w:t xml:space="preserve"> le</w:t>
      </w:r>
      <w:r w:rsidR="009255E2" w:rsidRPr="002C133F">
        <w:rPr>
          <w:lang w:val="nn-NO"/>
        </w:rPr>
        <w:t>i</w:t>
      </w:r>
      <w:r w:rsidRPr="002C133F">
        <w:rPr>
          <w:lang w:val="nn-NO"/>
        </w:rPr>
        <w:t>k og kontekster, fr</w:t>
      </w:r>
      <w:r w:rsidR="002C133F">
        <w:rPr>
          <w:lang w:val="nn-NO"/>
        </w:rPr>
        <w:t>å</w:t>
      </w:r>
      <w:r w:rsidRPr="002C133F">
        <w:rPr>
          <w:lang w:val="nn-NO"/>
        </w:rPr>
        <w:t xml:space="preserve"> inne til </w:t>
      </w:r>
      <w:r w:rsidR="002C133F" w:rsidRPr="002C133F">
        <w:rPr>
          <w:lang w:val="nn-NO"/>
        </w:rPr>
        <w:t>uteaktivitetar</w:t>
      </w:r>
      <w:r w:rsidRPr="002C133F">
        <w:rPr>
          <w:lang w:val="nn-NO"/>
        </w:rPr>
        <w:t>, fr</w:t>
      </w:r>
      <w:r w:rsidR="002C133F">
        <w:rPr>
          <w:lang w:val="nn-NO"/>
        </w:rPr>
        <w:t>å</w:t>
      </w:r>
      <w:r w:rsidRPr="002C133F">
        <w:rPr>
          <w:lang w:val="nn-NO"/>
        </w:rPr>
        <w:t xml:space="preserve"> fri lek til organisert lek. Slike </w:t>
      </w:r>
      <w:r w:rsidR="009255E2" w:rsidRPr="002C133F">
        <w:rPr>
          <w:lang w:val="nn-NO"/>
        </w:rPr>
        <w:t>erfaringar</w:t>
      </w:r>
      <w:r w:rsidRPr="002C133F">
        <w:rPr>
          <w:lang w:val="nn-NO"/>
        </w:rPr>
        <w:t xml:space="preserve"> gir en opplev</w:t>
      </w:r>
      <w:r w:rsidR="009255E2" w:rsidRPr="002C133F">
        <w:rPr>
          <w:lang w:val="nn-NO"/>
        </w:rPr>
        <w:t xml:space="preserve">ing </w:t>
      </w:r>
      <w:r w:rsidRPr="002C133F">
        <w:rPr>
          <w:lang w:val="nn-NO"/>
        </w:rPr>
        <w:t>av me</w:t>
      </w:r>
      <w:r w:rsidR="009255E2" w:rsidRPr="002C133F">
        <w:rPr>
          <w:lang w:val="nn-NO"/>
        </w:rPr>
        <w:t>i</w:t>
      </w:r>
      <w:r w:rsidRPr="002C133F">
        <w:rPr>
          <w:lang w:val="nn-NO"/>
        </w:rPr>
        <w:t xml:space="preserve">string, </w:t>
      </w:r>
      <w:r w:rsidR="002C133F" w:rsidRPr="002C133F">
        <w:rPr>
          <w:lang w:val="nn-NO"/>
        </w:rPr>
        <w:t>eigenverd</w:t>
      </w:r>
      <w:r w:rsidRPr="002C133F">
        <w:rPr>
          <w:lang w:val="nn-NO"/>
        </w:rPr>
        <w:t xml:space="preserve"> og </w:t>
      </w:r>
      <w:r w:rsidR="002C133F" w:rsidRPr="002C133F">
        <w:rPr>
          <w:lang w:val="nn-NO"/>
        </w:rPr>
        <w:t>tiltru</w:t>
      </w:r>
      <w:r w:rsidRPr="002C133F">
        <w:rPr>
          <w:lang w:val="nn-NO"/>
        </w:rPr>
        <w:t xml:space="preserve"> til e</w:t>
      </w:r>
      <w:r w:rsidR="009255E2" w:rsidRPr="002C133F">
        <w:rPr>
          <w:lang w:val="nn-NO"/>
        </w:rPr>
        <w:t>i</w:t>
      </w:r>
      <w:r w:rsidRPr="002C133F">
        <w:rPr>
          <w:lang w:val="nn-NO"/>
        </w:rPr>
        <w:t>gne</w:t>
      </w:r>
      <w:r w:rsidR="00700DC5">
        <w:rPr>
          <w:lang w:val="nn-NO"/>
        </w:rPr>
        <w:t xml:space="preserve"> evner. En viktig del av barns læring er også å møta</w:t>
      </w:r>
      <w:r w:rsidRPr="002C133F">
        <w:rPr>
          <w:lang w:val="nn-NO"/>
        </w:rPr>
        <w:t xml:space="preserve"> </w:t>
      </w:r>
      <w:r w:rsidR="009255E2" w:rsidRPr="002C133F">
        <w:rPr>
          <w:lang w:val="nn-NO"/>
        </w:rPr>
        <w:t>utfordringar</w:t>
      </w:r>
      <w:r w:rsidRPr="002C133F">
        <w:rPr>
          <w:lang w:val="nn-NO"/>
        </w:rPr>
        <w:t xml:space="preserve"> og </w:t>
      </w:r>
      <w:r w:rsidR="009255E2" w:rsidRPr="002C133F">
        <w:rPr>
          <w:lang w:val="nn-NO"/>
        </w:rPr>
        <w:t>handtere</w:t>
      </w:r>
      <w:r w:rsidR="00700DC5">
        <w:rPr>
          <w:lang w:val="nn-NO"/>
        </w:rPr>
        <w:t xml:space="preserve"> motstand. I ei atmosfære prega</w:t>
      </w:r>
      <w:r w:rsidRPr="002C133F">
        <w:rPr>
          <w:lang w:val="nn-NO"/>
        </w:rPr>
        <w:t xml:space="preserve"> av glede, vennskap og fellesskap opplever barn trivsel, </w:t>
      </w:r>
      <w:r w:rsidR="009255E2" w:rsidRPr="002C133F">
        <w:rPr>
          <w:lang w:val="nn-NO"/>
        </w:rPr>
        <w:t>tryggheit</w:t>
      </w:r>
      <w:r w:rsidRPr="002C133F">
        <w:rPr>
          <w:lang w:val="nn-NO"/>
        </w:rPr>
        <w:t xml:space="preserve"> og optimale</w:t>
      </w:r>
      <w:r w:rsidR="002C133F" w:rsidRPr="002C133F">
        <w:rPr>
          <w:lang w:val="nn-NO"/>
        </w:rPr>
        <w:t xml:space="preserve"> vilkår</w:t>
      </w:r>
      <w:r w:rsidRPr="002C133F">
        <w:rPr>
          <w:lang w:val="nn-NO"/>
        </w:rPr>
        <w:t xml:space="preserve"> for læring og utvikling</w:t>
      </w:r>
    </w:p>
    <w:p w14:paraId="7E269009" w14:textId="77777777" w:rsidR="001851E4" w:rsidRPr="0012104C" w:rsidRDefault="006E57CA" w:rsidP="006E57CA">
      <w:pPr>
        <w:jc w:val="center"/>
      </w:pPr>
      <w:r w:rsidRPr="00412B3A">
        <w:rPr>
          <w:noProof/>
          <w:lang w:eastAsia="nb-NO"/>
        </w:rPr>
        <w:drawing>
          <wp:inline distT="0" distB="0" distL="0" distR="0" wp14:anchorId="601D8DC5" wp14:editId="68D4A67D">
            <wp:extent cx="713678" cy="477123"/>
            <wp:effectExtent l="0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8531" cy="5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09B9D" w14:textId="77777777" w:rsidR="00435E17" w:rsidRPr="002C133F" w:rsidRDefault="002C133F" w:rsidP="00CB6D14">
      <w:pPr>
        <w:pStyle w:val="Overskrift1"/>
        <w:rPr>
          <w:lang w:val="nn-NO"/>
        </w:rPr>
      </w:pPr>
      <w:bookmarkStart w:id="6" w:name="_Toc239751621"/>
      <w:r w:rsidRPr="002C133F">
        <w:rPr>
          <w:lang w:val="nn-NO"/>
        </w:rPr>
        <w:t>Aktivitetar</w:t>
      </w:r>
      <w:r w:rsidR="00435E17" w:rsidRPr="002C133F">
        <w:rPr>
          <w:lang w:val="nn-NO"/>
        </w:rPr>
        <w:t xml:space="preserve"> i SFO</w:t>
      </w:r>
      <w:bookmarkEnd w:id="6"/>
    </w:p>
    <w:p w14:paraId="030E90B5" w14:textId="77777777" w:rsidR="00D0632B" w:rsidRPr="002C133F" w:rsidRDefault="00557188" w:rsidP="009112AD">
      <w:pPr>
        <w:rPr>
          <w:lang w:val="nn-NO"/>
        </w:rPr>
      </w:pPr>
      <w:r w:rsidRPr="002C133F">
        <w:rPr>
          <w:lang w:val="nn-NO"/>
        </w:rPr>
        <w:t>Rammeplan for SFO</w:t>
      </w:r>
      <w:r w:rsidR="00D71128" w:rsidRPr="002C133F">
        <w:rPr>
          <w:lang w:val="nn-NO"/>
        </w:rPr>
        <w:t xml:space="preserve"> trekk</w:t>
      </w:r>
      <w:r w:rsidR="00700DC5">
        <w:rPr>
          <w:lang w:val="nn-NO"/>
        </w:rPr>
        <w:t>j</w:t>
      </w:r>
      <w:r w:rsidR="00D71128" w:rsidRPr="002C133F">
        <w:rPr>
          <w:lang w:val="nn-NO"/>
        </w:rPr>
        <w:t>er fram fire aktivitetsområde som skal bidra til å bygg</w:t>
      </w:r>
      <w:r w:rsidR="00491A42" w:rsidRPr="002C133F">
        <w:rPr>
          <w:lang w:val="nn-NO"/>
        </w:rPr>
        <w:t>j</w:t>
      </w:r>
      <w:r w:rsidR="00D71128" w:rsidRPr="002C133F">
        <w:rPr>
          <w:lang w:val="nn-NO"/>
        </w:rPr>
        <w:t>e oppunder vennskap, le</w:t>
      </w:r>
      <w:r w:rsidR="002C133F">
        <w:rPr>
          <w:lang w:val="nn-NO"/>
        </w:rPr>
        <w:t>i</w:t>
      </w:r>
      <w:r w:rsidR="00D71128" w:rsidRPr="002C133F">
        <w:rPr>
          <w:lang w:val="nn-NO"/>
        </w:rPr>
        <w:t xml:space="preserve">k og læring: fysiske </w:t>
      </w:r>
      <w:r w:rsidR="00491A42" w:rsidRPr="002C133F">
        <w:rPr>
          <w:lang w:val="nn-NO"/>
        </w:rPr>
        <w:t>aktivitetar</w:t>
      </w:r>
      <w:r w:rsidR="00D71128" w:rsidRPr="002C133F">
        <w:rPr>
          <w:lang w:val="nn-NO"/>
        </w:rPr>
        <w:t xml:space="preserve">, </w:t>
      </w:r>
      <w:r w:rsidR="00491A42" w:rsidRPr="002C133F">
        <w:rPr>
          <w:lang w:val="nn-NO"/>
        </w:rPr>
        <w:t>kulturaktivitetar</w:t>
      </w:r>
      <w:r w:rsidR="00D71128" w:rsidRPr="002C133F">
        <w:rPr>
          <w:lang w:val="nn-NO"/>
        </w:rPr>
        <w:t xml:space="preserve">, koding og måltid. </w:t>
      </w:r>
      <w:r w:rsidR="00491A42" w:rsidRPr="002C133F">
        <w:rPr>
          <w:lang w:val="nn-NO"/>
        </w:rPr>
        <w:t>Aktivitetane</w:t>
      </w:r>
      <w:r w:rsidR="00EF7B56" w:rsidRPr="002C133F">
        <w:rPr>
          <w:lang w:val="nn-NO"/>
        </w:rPr>
        <w:t xml:space="preserve"> </w:t>
      </w:r>
      <w:r w:rsidR="003D14DA" w:rsidRPr="002C133F">
        <w:rPr>
          <w:lang w:val="nn-NO"/>
        </w:rPr>
        <w:t>kan være</w:t>
      </w:r>
      <w:r w:rsidR="00EF7B56" w:rsidRPr="002C133F">
        <w:rPr>
          <w:lang w:val="nn-NO"/>
        </w:rPr>
        <w:t xml:space="preserve"> både frie og organiserte.</w:t>
      </w:r>
    </w:p>
    <w:p w14:paraId="60D22BD8" w14:textId="77777777" w:rsidR="009112AD" w:rsidRPr="002C133F" w:rsidRDefault="009112AD" w:rsidP="00435E17">
      <w:pPr>
        <w:rPr>
          <w:lang w:val="nn-NO"/>
        </w:rPr>
      </w:pPr>
    </w:p>
    <w:p w14:paraId="79E8F13B" w14:textId="77777777" w:rsidR="00435E17" w:rsidRPr="002C133F" w:rsidRDefault="00435E17" w:rsidP="005F3EEF">
      <w:pPr>
        <w:pStyle w:val="Overskrift2"/>
        <w:rPr>
          <w:lang w:val="nn-NO"/>
        </w:rPr>
      </w:pPr>
      <w:bookmarkStart w:id="7" w:name="_Toc239751622"/>
      <w:r w:rsidRPr="002C133F">
        <w:rPr>
          <w:lang w:val="nn-NO"/>
        </w:rPr>
        <w:t xml:space="preserve">Fysiske </w:t>
      </w:r>
      <w:r w:rsidR="002C133F" w:rsidRPr="002C133F">
        <w:rPr>
          <w:lang w:val="nn-NO"/>
        </w:rPr>
        <w:t>aktivitetar</w:t>
      </w:r>
      <w:bookmarkEnd w:id="7"/>
    </w:p>
    <w:p w14:paraId="787B6DA0" w14:textId="77777777" w:rsidR="009112AD" w:rsidRPr="002C133F" w:rsidRDefault="00A159AF" w:rsidP="009112AD">
      <w:pPr>
        <w:rPr>
          <w:lang w:val="nn-NO"/>
        </w:rPr>
      </w:pPr>
      <w:r w:rsidRPr="002C133F">
        <w:rPr>
          <w:lang w:val="nn-NO"/>
        </w:rPr>
        <w:t>På Salhus skule SFO</w:t>
      </w:r>
      <w:r w:rsidR="00491A42" w:rsidRPr="002C133F">
        <w:rPr>
          <w:lang w:val="nn-NO"/>
        </w:rPr>
        <w:t xml:space="preserve"> skal dei vaksne legge til rette for at barna kan utfolde seg fysisk i den frie leiken. Vi har eit stort uteområde med leikeskute, disser, eige skulehage og fotballbinge. Vi er ute kvar dag i SFO tida uansett ver. Vi har ein del leikeutstyr som nyttas som blant anna skyler, ballar og sandkasseutstyr.</w:t>
      </w:r>
    </w:p>
    <w:p w14:paraId="32298372" w14:textId="77777777" w:rsidR="00491A42" w:rsidRPr="00491A42" w:rsidRDefault="00502C21" w:rsidP="009112AD">
      <w:pPr>
        <w:rPr>
          <w:lang w:val="nn-NO"/>
        </w:rPr>
      </w:pPr>
      <w:r w:rsidRPr="002C133F">
        <w:rPr>
          <w:noProof/>
          <w:lang w:eastAsia="nb-NO"/>
        </w:rPr>
        <w:drawing>
          <wp:anchor distT="0" distB="0" distL="114300" distR="114300" simplePos="0" relativeHeight="251662336" behindDoc="0" locked="0" layoutInCell="1" allowOverlap="1" wp14:anchorId="41040724" wp14:editId="5292C1F9">
            <wp:simplePos x="0" y="0"/>
            <wp:positionH relativeFrom="column">
              <wp:posOffset>3615055</wp:posOffset>
            </wp:positionH>
            <wp:positionV relativeFrom="paragraph">
              <wp:posOffset>147955</wp:posOffset>
            </wp:positionV>
            <wp:extent cx="1609725" cy="804545"/>
            <wp:effectExtent l="0" t="0" r="952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A42" w:rsidRPr="002C133F">
        <w:rPr>
          <w:lang w:val="nn-NO"/>
        </w:rPr>
        <w:t>På langdagar går vi ofte på turar til fjells, vi har gode moglegheiter til å nytte naturen. Vi kan også nytte skulens gymsal på nye skulen, samt akebakke ved kyrkja</w:t>
      </w:r>
      <w:r w:rsidR="00491A42" w:rsidRPr="00491A42">
        <w:rPr>
          <w:lang w:val="nn-NO"/>
        </w:rPr>
        <w:t>.</w:t>
      </w:r>
    </w:p>
    <w:p w14:paraId="7DA46AAD" w14:textId="77777777" w:rsidR="002326A5" w:rsidRPr="00491A42" w:rsidRDefault="002326A5" w:rsidP="009112AD">
      <w:pPr>
        <w:rPr>
          <w:lang w:val="nn-NO"/>
        </w:rPr>
      </w:pPr>
    </w:p>
    <w:p w14:paraId="279D6CE1" w14:textId="77777777" w:rsidR="00435E17" w:rsidRPr="004458A3" w:rsidRDefault="00435E17" w:rsidP="005F3EEF">
      <w:pPr>
        <w:pStyle w:val="Overskrift2"/>
        <w:rPr>
          <w:lang w:val="nn-NO"/>
        </w:rPr>
      </w:pPr>
      <w:bookmarkStart w:id="8" w:name="_Toc239751623"/>
      <w:r w:rsidRPr="004458A3">
        <w:rPr>
          <w:lang w:val="nn-NO"/>
        </w:rPr>
        <w:t>Kulturaktivitet</w:t>
      </w:r>
      <w:r w:rsidR="002C133F">
        <w:rPr>
          <w:lang w:val="nn-NO"/>
        </w:rPr>
        <w:t>a</w:t>
      </w:r>
      <w:r w:rsidRPr="004458A3">
        <w:rPr>
          <w:lang w:val="nn-NO"/>
        </w:rPr>
        <w:t>r</w:t>
      </w:r>
      <w:bookmarkEnd w:id="8"/>
    </w:p>
    <w:p w14:paraId="5D66BB4B" w14:textId="77777777" w:rsidR="009112AD" w:rsidRPr="004458A3" w:rsidRDefault="00491A42" w:rsidP="009112AD">
      <w:pPr>
        <w:rPr>
          <w:lang w:val="nn-NO"/>
        </w:rPr>
      </w:pPr>
      <w:r w:rsidRPr="004458A3">
        <w:rPr>
          <w:lang w:val="nn-NO"/>
        </w:rPr>
        <w:t xml:space="preserve">På Salhus skule SFO vil </w:t>
      </w:r>
      <w:r w:rsidR="00700DC5">
        <w:rPr>
          <w:lang w:val="nn-NO"/>
        </w:rPr>
        <w:t>kulturaktivitetar primært handla</w:t>
      </w:r>
      <w:r w:rsidRPr="004458A3">
        <w:rPr>
          <w:lang w:val="nn-NO"/>
        </w:rPr>
        <w:t xml:space="preserve"> om forming kor barna kan utrykke seg gjennom blant anna maling, teikning og ulike prosjekter i kunst og </w:t>
      </w:r>
      <w:r w:rsidR="004458A3" w:rsidRPr="004458A3">
        <w:rPr>
          <w:lang w:val="nn-NO"/>
        </w:rPr>
        <w:t>handverk</w:t>
      </w:r>
      <w:r w:rsidRPr="004458A3">
        <w:rPr>
          <w:lang w:val="nn-NO"/>
        </w:rPr>
        <w:t xml:space="preserve">. </w:t>
      </w:r>
    </w:p>
    <w:p w14:paraId="492C17FE" w14:textId="77777777" w:rsidR="00491A42" w:rsidRPr="004458A3" w:rsidRDefault="00491A42" w:rsidP="009112AD">
      <w:pPr>
        <w:rPr>
          <w:lang w:val="nn-NO"/>
        </w:rPr>
      </w:pPr>
      <w:r w:rsidRPr="004458A3">
        <w:rPr>
          <w:lang w:val="nn-NO"/>
        </w:rPr>
        <w:t xml:space="preserve">På langdagane </w:t>
      </w:r>
      <w:r w:rsidR="004458A3" w:rsidRPr="004458A3">
        <w:rPr>
          <w:lang w:val="nn-NO"/>
        </w:rPr>
        <w:t>organiserer</w:t>
      </w:r>
      <w:r w:rsidRPr="004458A3">
        <w:rPr>
          <w:lang w:val="nn-NO"/>
        </w:rPr>
        <w:t xml:space="preserve"> vi utfluktar der </w:t>
      </w:r>
      <w:r w:rsidR="004458A3" w:rsidRPr="004458A3">
        <w:rPr>
          <w:lang w:val="nn-NO"/>
        </w:rPr>
        <w:t>grupper</w:t>
      </w:r>
      <w:r w:rsidRPr="004458A3">
        <w:rPr>
          <w:lang w:val="nn-NO"/>
        </w:rPr>
        <w:t xml:space="preserve"> av barn får tilbod om å dra </w:t>
      </w:r>
      <w:r w:rsidR="00700DC5">
        <w:rPr>
          <w:lang w:val="nn-NO"/>
        </w:rPr>
        <w:t>på museumsbesøk, teater, kino, Vil V</w:t>
      </w:r>
      <w:r w:rsidRPr="004458A3">
        <w:rPr>
          <w:lang w:val="nn-NO"/>
        </w:rPr>
        <w:t xml:space="preserve">ite og andre typar utstillingar og førestillingar ved blant anna Barnas kulturhus, </w:t>
      </w:r>
      <w:r w:rsidR="004458A3" w:rsidRPr="004458A3">
        <w:rPr>
          <w:lang w:val="nn-NO"/>
        </w:rPr>
        <w:t>kulturarrangement</w:t>
      </w:r>
      <w:r w:rsidRPr="004458A3">
        <w:rPr>
          <w:lang w:val="nn-NO"/>
        </w:rPr>
        <w:t xml:space="preserve"> i Åsane og </w:t>
      </w:r>
      <w:proofErr w:type="spellStart"/>
      <w:r w:rsidRPr="004458A3">
        <w:rPr>
          <w:lang w:val="nn-NO"/>
        </w:rPr>
        <w:t>museer</w:t>
      </w:r>
      <w:proofErr w:type="spellEnd"/>
      <w:r w:rsidRPr="004458A3">
        <w:rPr>
          <w:lang w:val="nn-NO"/>
        </w:rPr>
        <w:t xml:space="preserve"> i </w:t>
      </w:r>
      <w:r w:rsidR="002C133F">
        <w:rPr>
          <w:lang w:val="nn-NO"/>
        </w:rPr>
        <w:t>Bergen by</w:t>
      </w:r>
      <w:r w:rsidRPr="004458A3">
        <w:rPr>
          <w:lang w:val="nn-NO"/>
        </w:rPr>
        <w:t>.</w:t>
      </w:r>
    </w:p>
    <w:p w14:paraId="3BA14CC1" w14:textId="77777777" w:rsidR="00491A42" w:rsidRPr="004458A3" w:rsidRDefault="00502C21" w:rsidP="009112AD">
      <w:pPr>
        <w:rPr>
          <w:lang w:val="nn-NO"/>
        </w:rPr>
      </w:pPr>
      <w:r>
        <w:rPr>
          <w:noProof/>
          <w:lang w:eastAsia="nb-NO"/>
        </w:rPr>
        <w:drawing>
          <wp:anchor distT="0" distB="0" distL="114300" distR="114300" simplePos="0" relativeHeight="251661312" behindDoc="0" locked="0" layoutInCell="1" allowOverlap="1" wp14:anchorId="63285BC0" wp14:editId="36144E5E">
            <wp:simplePos x="0" y="0"/>
            <wp:positionH relativeFrom="column">
              <wp:posOffset>5491480</wp:posOffset>
            </wp:positionH>
            <wp:positionV relativeFrom="paragraph">
              <wp:posOffset>213995</wp:posOffset>
            </wp:positionV>
            <wp:extent cx="866775" cy="866775"/>
            <wp:effectExtent l="0" t="0" r="9525" b="9525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A42" w:rsidRPr="004458A3">
        <w:rPr>
          <w:lang w:val="nn-NO"/>
        </w:rPr>
        <w:t xml:space="preserve">Salhus SFO har </w:t>
      </w:r>
      <w:r w:rsidR="004458A3" w:rsidRPr="004458A3">
        <w:rPr>
          <w:lang w:val="nn-NO"/>
        </w:rPr>
        <w:t xml:space="preserve">dei siste åra hatt eit samarbeid med kulturskulen og prosjektet kulturkarusellen. Her har </w:t>
      </w:r>
      <w:proofErr w:type="spellStart"/>
      <w:r w:rsidR="004458A3" w:rsidRPr="004458A3">
        <w:rPr>
          <w:lang w:val="nn-NO"/>
        </w:rPr>
        <w:t>kunstnar</w:t>
      </w:r>
      <w:r w:rsidR="004458A3">
        <w:rPr>
          <w:lang w:val="nn-NO"/>
        </w:rPr>
        <w:t>e</w:t>
      </w:r>
      <w:proofErr w:type="spellEnd"/>
      <w:r w:rsidR="004458A3" w:rsidRPr="004458A3">
        <w:rPr>
          <w:lang w:val="nn-NO"/>
        </w:rPr>
        <w:t xml:space="preserve"> frå kulturskulen vore på vår SFO ei gong i veka i om lag 10 veker og hatt eit kunst/kultur prosjekt saman med barna og tilsette. Vi har hatt prosjekter i song, musikk, drama. biletkunst og animasjon. Det er ynskeleg å fortsette samarbeidet vidare. </w:t>
      </w:r>
    </w:p>
    <w:p w14:paraId="40023603" w14:textId="77777777" w:rsidR="002326A5" w:rsidRPr="004458A3" w:rsidRDefault="002326A5" w:rsidP="009112AD">
      <w:pPr>
        <w:rPr>
          <w:lang w:val="nn-NO"/>
        </w:rPr>
      </w:pPr>
    </w:p>
    <w:p w14:paraId="2FDEE550" w14:textId="77777777" w:rsidR="00435E17" w:rsidRPr="004458A3" w:rsidRDefault="00435E17" w:rsidP="005F3EEF">
      <w:pPr>
        <w:pStyle w:val="Overskrift2"/>
        <w:rPr>
          <w:lang w:val="nn-NO"/>
        </w:rPr>
      </w:pPr>
      <w:bookmarkStart w:id="9" w:name="_Toc239751624"/>
      <w:r w:rsidRPr="004458A3">
        <w:rPr>
          <w:lang w:val="nn-NO"/>
        </w:rPr>
        <w:t>Måltid</w:t>
      </w:r>
      <w:bookmarkEnd w:id="9"/>
    </w:p>
    <w:p w14:paraId="150FE7D6" w14:textId="51D18A41" w:rsidR="00502C21" w:rsidRDefault="004458A3" w:rsidP="009112AD">
      <w:pPr>
        <w:rPr>
          <w:lang w:val="nn-NO"/>
        </w:rPr>
      </w:pPr>
      <w:r w:rsidRPr="004458A3">
        <w:rPr>
          <w:lang w:val="nn-NO"/>
        </w:rPr>
        <w:t>Ca</w:t>
      </w:r>
      <w:r w:rsidR="002C133F">
        <w:rPr>
          <w:lang w:val="nn-NO"/>
        </w:rPr>
        <w:t>.</w:t>
      </w:r>
      <w:r w:rsidR="00304FD4">
        <w:rPr>
          <w:lang w:val="nn-NO"/>
        </w:rPr>
        <w:t xml:space="preserve"> 1</w:t>
      </w:r>
      <w:r w:rsidR="003E236D">
        <w:rPr>
          <w:lang w:val="nn-NO"/>
        </w:rPr>
        <w:t>4</w:t>
      </w:r>
      <w:r w:rsidRPr="004458A3">
        <w:rPr>
          <w:lang w:val="nn-NO"/>
        </w:rPr>
        <w:t>.</w:t>
      </w:r>
      <w:r w:rsidR="003E236D">
        <w:rPr>
          <w:lang w:val="nn-NO"/>
        </w:rPr>
        <w:t>00</w:t>
      </w:r>
      <w:r w:rsidR="00304FD4">
        <w:rPr>
          <w:lang w:val="nn-NO"/>
        </w:rPr>
        <w:t xml:space="preserve"> har</w:t>
      </w:r>
      <w:r w:rsidRPr="004458A3">
        <w:rPr>
          <w:lang w:val="nn-NO"/>
        </w:rPr>
        <w:t xml:space="preserve"> vi smøremåltid på SFO. Barna sit</w:t>
      </w:r>
      <w:r w:rsidR="003E236D">
        <w:rPr>
          <w:lang w:val="nn-NO"/>
        </w:rPr>
        <w:t>t</w:t>
      </w:r>
      <w:r w:rsidRPr="004458A3">
        <w:rPr>
          <w:lang w:val="nn-NO"/>
        </w:rPr>
        <w:t xml:space="preserve"> på to rom og har sine faste plassar. Vi har eit rikt utval av pålegg og brød og knekkebrød. Alle </w:t>
      </w:r>
      <w:r w:rsidR="00E67A15" w:rsidRPr="004458A3">
        <w:rPr>
          <w:lang w:val="nn-NO"/>
        </w:rPr>
        <w:t>smørar</w:t>
      </w:r>
      <w:r w:rsidRPr="004458A3">
        <w:rPr>
          <w:lang w:val="nn-NO"/>
        </w:rPr>
        <w:t xml:space="preserve"> på sjølv. Vi serverar også frukt kvar dag. </w:t>
      </w:r>
      <w:r w:rsidR="00502C21">
        <w:rPr>
          <w:lang w:val="nn-NO"/>
        </w:rPr>
        <w:t>Ein gong i veka serverar SFO varmmat.</w:t>
      </w:r>
    </w:p>
    <w:p w14:paraId="1E3DB1F2" w14:textId="36D05E86" w:rsidR="002326A5" w:rsidRPr="004458A3" w:rsidRDefault="004458A3" w:rsidP="009112AD">
      <w:pPr>
        <w:rPr>
          <w:lang w:val="nn-NO"/>
        </w:rPr>
      </w:pPr>
      <w:r w:rsidRPr="004458A3">
        <w:rPr>
          <w:lang w:val="nn-NO"/>
        </w:rPr>
        <w:t xml:space="preserve">Måltidet er ei arena der barna kan vere sosiale </w:t>
      </w:r>
      <w:r w:rsidR="002C133F">
        <w:rPr>
          <w:lang w:val="nn-NO"/>
        </w:rPr>
        <w:t>med</w:t>
      </w:r>
      <w:r w:rsidRPr="004458A3">
        <w:rPr>
          <w:lang w:val="nn-NO"/>
        </w:rPr>
        <w:t xml:space="preserve"> sine medelevar rundt borde</w:t>
      </w:r>
      <w:r w:rsidR="003E236D">
        <w:rPr>
          <w:lang w:val="nn-NO"/>
        </w:rPr>
        <w:t>t</w:t>
      </w:r>
      <w:r w:rsidRPr="004458A3">
        <w:rPr>
          <w:lang w:val="nn-NO"/>
        </w:rPr>
        <w:t xml:space="preserve">. Måltidet skal vere med å gje kjennskap til helse og </w:t>
      </w:r>
      <w:r w:rsidR="00E67A15" w:rsidRPr="004458A3">
        <w:rPr>
          <w:lang w:val="nn-NO"/>
        </w:rPr>
        <w:t>kosthald</w:t>
      </w:r>
      <w:r w:rsidRPr="004458A3">
        <w:rPr>
          <w:lang w:val="nn-NO"/>
        </w:rPr>
        <w:t xml:space="preserve">. Hygiene er viktig og alle barna </w:t>
      </w:r>
      <w:r w:rsidR="00E67A15" w:rsidRPr="004458A3">
        <w:rPr>
          <w:lang w:val="nn-NO"/>
        </w:rPr>
        <w:t>vaskar</w:t>
      </w:r>
      <w:r w:rsidRPr="004458A3">
        <w:rPr>
          <w:lang w:val="nn-NO"/>
        </w:rPr>
        <w:t xml:space="preserve"> hendene godt før dei et.</w:t>
      </w:r>
      <w:r w:rsidR="00700DC5">
        <w:rPr>
          <w:lang w:val="nn-NO"/>
        </w:rPr>
        <w:t xml:space="preserve"> Barna deltek i dekking og rydding med mål om økt </w:t>
      </w:r>
      <w:proofErr w:type="spellStart"/>
      <w:r w:rsidR="00700DC5">
        <w:rPr>
          <w:lang w:val="nn-NO"/>
        </w:rPr>
        <w:t>selvstendighet</w:t>
      </w:r>
      <w:proofErr w:type="spellEnd"/>
      <w:r w:rsidR="00700DC5">
        <w:rPr>
          <w:lang w:val="nn-NO"/>
        </w:rPr>
        <w:t xml:space="preserve"> etter kvart. </w:t>
      </w:r>
    </w:p>
    <w:p w14:paraId="3FE0430B" w14:textId="77777777" w:rsidR="00502C21" w:rsidRPr="008D587E" w:rsidRDefault="00502C21" w:rsidP="00442A2E">
      <w:pPr>
        <w:rPr>
          <w:lang w:val="nn-NO"/>
        </w:rPr>
      </w:pPr>
    </w:p>
    <w:p w14:paraId="1978C455" w14:textId="77777777" w:rsidR="00442A2E" w:rsidRPr="002C133F" w:rsidRDefault="00442A2E" w:rsidP="00442A2E">
      <w:pPr>
        <w:rPr>
          <w:color w:val="00B050"/>
          <w:sz w:val="28"/>
          <w:szCs w:val="28"/>
          <w:lang w:val="nn-NO"/>
        </w:rPr>
      </w:pPr>
      <w:r w:rsidRPr="002C133F">
        <w:rPr>
          <w:color w:val="00B050"/>
          <w:sz w:val="28"/>
          <w:szCs w:val="28"/>
          <w:lang w:val="nn-NO"/>
        </w:rPr>
        <w:t>Grupper</w:t>
      </w:r>
      <w:r w:rsidR="005A48D4" w:rsidRPr="002C133F">
        <w:rPr>
          <w:color w:val="00B050"/>
          <w:sz w:val="28"/>
          <w:szCs w:val="28"/>
          <w:lang w:val="nn-NO"/>
        </w:rPr>
        <w:t xml:space="preserve"> på SFO</w:t>
      </w:r>
    </w:p>
    <w:p w14:paraId="4910A15B" w14:textId="77777777" w:rsidR="00442A2E" w:rsidRPr="002C133F" w:rsidRDefault="00442A2E" w:rsidP="00442A2E">
      <w:pPr>
        <w:rPr>
          <w:lang w:val="nn-NO"/>
        </w:rPr>
      </w:pPr>
      <w:r w:rsidRPr="002C133F">
        <w:rPr>
          <w:lang w:val="nn-NO"/>
        </w:rPr>
        <w:t xml:space="preserve">Vi har ulike grupper på SFO. </w:t>
      </w:r>
    </w:p>
    <w:p w14:paraId="1E0B0DE8" w14:textId="77777777" w:rsidR="00442A2E" w:rsidRPr="002C133F" w:rsidRDefault="002C133F" w:rsidP="00442A2E">
      <w:pPr>
        <w:rPr>
          <w:lang w:val="nn-NO"/>
        </w:rPr>
      </w:pPr>
      <w:r w:rsidRPr="002C133F">
        <w:rPr>
          <w:lang w:val="nn-NO"/>
        </w:rPr>
        <w:t>Grupper</w:t>
      </w:r>
      <w:r w:rsidR="00304FD4">
        <w:rPr>
          <w:lang w:val="nn-NO"/>
        </w:rPr>
        <w:t xml:space="preserve"> vi har skuleåret 2023/2024</w:t>
      </w:r>
      <w:r w:rsidR="00442A2E" w:rsidRPr="002C133F">
        <w:rPr>
          <w:lang w:val="nn-NO"/>
        </w:rPr>
        <w:t>:</w:t>
      </w:r>
    </w:p>
    <w:p w14:paraId="29213BB3" w14:textId="77777777" w:rsidR="00442A2E" w:rsidRPr="002C133F" w:rsidRDefault="00442A2E" w:rsidP="00442A2E">
      <w:pPr>
        <w:pStyle w:val="Listeavsnitt"/>
        <w:numPr>
          <w:ilvl w:val="0"/>
          <w:numId w:val="4"/>
        </w:numPr>
        <w:rPr>
          <w:lang w:val="nn-NO"/>
        </w:rPr>
      </w:pPr>
      <w:r w:rsidRPr="002C133F">
        <w:rPr>
          <w:lang w:val="nn-NO"/>
        </w:rPr>
        <w:t>Formingsgruppe</w:t>
      </w:r>
    </w:p>
    <w:p w14:paraId="7AFC0143" w14:textId="358E1945" w:rsidR="00442A2E" w:rsidRPr="002C133F" w:rsidRDefault="003E236D" w:rsidP="00442A2E">
      <w:pPr>
        <w:pStyle w:val="Listeavsnitt"/>
        <w:numPr>
          <w:ilvl w:val="0"/>
          <w:numId w:val="4"/>
        </w:numPr>
        <w:rPr>
          <w:lang w:val="nn-NO"/>
        </w:rPr>
      </w:pPr>
      <w:r>
        <w:rPr>
          <w:lang w:val="nn-NO"/>
        </w:rPr>
        <w:t xml:space="preserve">SFO kiosk 1 gang pr. md </w:t>
      </w:r>
    </w:p>
    <w:p w14:paraId="3B567D12" w14:textId="0055405D" w:rsidR="00442A2E" w:rsidRDefault="00442A2E" w:rsidP="00442A2E">
      <w:pPr>
        <w:pStyle w:val="Listeavsnitt"/>
        <w:numPr>
          <w:ilvl w:val="0"/>
          <w:numId w:val="4"/>
        </w:numPr>
      </w:pPr>
      <w:r>
        <w:t>3</w:t>
      </w:r>
      <w:r w:rsidR="003E236D">
        <w:t>/4</w:t>
      </w:r>
      <w:r>
        <w:t>.trinns gruppe</w:t>
      </w:r>
    </w:p>
    <w:p w14:paraId="0008DED4" w14:textId="77777777" w:rsidR="00442A2E" w:rsidRDefault="00442A2E" w:rsidP="00442A2E">
      <w:pPr>
        <w:pStyle w:val="Listeavsnitt"/>
        <w:numPr>
          <w:ilvl w:val="0"/>
          <w:numId w:val="4"/>
        </w:numPr>
      </w:pPr>
      <w:r>
        <w:t>Gymgruppe</w:t>
      </w:r>
    </w:p>
    <w:p w14:paraId="6F5922D6" w14:textId="77777777" w:rsidR="00442A2E" w:rsidRDefault="00442A2E" w:rsidP="00700DC5">
      <w:pPr>
        <w:pStyle w:val="Listeavsnitt"/>
      </w:pPr>
    </w:p>
    <w:p w14:paraId="499A51F2" w14:textId="77777777" w:rsidR="00502C21" w:rsidRDefault="00502C21" w:rsidP="00BE082F"/>
    <w:p w14:paraId="40468F40" w14:textId="77777777" w:rsidR="002326A5" w:rsidRPr="0012104C" w:rsidRDefault="006E57CA" w:rsidP="006E57CA">
      <w:pPr>
        <w:jc w:val="center"/>
      </w:pPr>
      <w:r w:rsidRPr="00412B3A">
        <w:rPr>
          <w:noProof/>
          <w:lang w:eastAsia="nb-NO"/>
        </w:rPr>
        <w:drawing>
          <wp:inline distT="0" distB="0" distL="0" distR="0" wp14:anchorId="09EBC37C" wp14:editId="34B71FD3">
            <wp:extent cx="713678" cy="477123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8531" cy="5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25806" w14:textId="77777777" w:rsidR="00435E17" w:rsidRPr="008D587E" w:rsidRDefault="00435E17" w:rsidP="005F3EEF">
      <w:pPr>
        <w:pStyle w:val="Overskrift1"/>
      </w:pPr>
      <w:bookmarkStart w:id="10" w:name="_Toc239751625"/>
      <w:r w:rsidRPr="008D587E">
        <w:t>Samarbeid SFO – he</w:t>
      </w:r>
      <w:r w:rsidR="00502C21" w:rsidRPr="008D587E">
        <w:t>i</w:t>
      </w:r>
      <w:r w:rsidRPr="008D587E">
        <w:t>m</w:t>
      </w:r>
      <w:bookmarkEnd w:id="10"/>
    </w:p>
    <w:p w14:paraId="0527CCDA" w14:textId="77777777" w:rsidR="00502C21" w:rsidRPr="00442A2E" w:rsidRDefault="00502C21" w:rsidP="00847D1F">
      <w:pPr>
        <w:rPr>
          <w:lang w:val="nn-NO"/>
        </w:rPr>
      </w:pPr>
      <w:r w:rsidRPr="008D587E">
        <w:t xml:space="preserve">Det er viktig for oss på Salhus </w:t>
      </w:r>
      <w:proofErr w:type="spellStart"/>
      <w:r w:rsidRPr="008D587E">
        <w:t>skule</w:t>
      </w:r>
      <w:proofErr w:type="spellEnd"/>
      <w:r w:rsidRPr="008D587E">
        <w:t xml:space="preserve"> SFO at </w:t>
      </w:r>
      <w:r w:rsidR="002C133F" w:rsidRPr="008D587E">
        <w:t>foresette</w:t>
      </w:r>
      <w:r w:rsidRPr="008D587E">
        <w:t xml:space="preserve"> </w:t>
      </w:r>
      <w:r w:rsidR="00442A2E" w:rsidRPr="008D587E">
        <w:t>opplever</w:t>
      </w:r>
      <w:r w:rsidRPr="008D587E">
        <w:t xml:space="preserve"> at vi har </w:t>
      </w:r>
      <w:proofErr w:type="spellStart"/>
      <w:r w:rsidRPr="008D587E">
        <w:t>eit</w:t>
      </w:r>
      <w:proofErr w:type="spellEnd"/>
      <w:r w:rsidRPr="008D587E">
        <w:t xml:space="preserve"> godt samarbeid. </w:t>
      </w:r>
      <w:r w:rsidRPr="00442A2E">
        <w:rPr>
          <w:lang w:val="nn-NO"/>
        </w:rPr>
        <w:t xml:space="preserve">SFO </w:t>
      </w:r>
      <w:r w:rsidR="00442A2E" w:rsidRPr="00442A2E">
        <w:rPr>
          <w:lang w:val="nn-NO"/>
        </w:rPr>
        <w:t>presenterer</w:t>
      </w:r>
      <w:r w:rsidRPr="00442A2E">
        <w:rPr>
          <w:lang w:val="nn-NO"/>
        </w:rPr>
        <w:t xml:space="preserve"> sitt tilbod og gjer informasjon ved </w:t>
      </w:r>
      <w:r w:rsidR="00442A2E" w:rsidRPr="00442A2E">
        <w:rPr>
          <w:lang w:val="nn-NO"/>
        </w:rPr>
        <w:t xml:space="preserve">føresette- </w:t>
      </w:r>
      <w:r w:rsidRPr="00442A2E">
        <w:rPr>
          <w:lang w:val="nn-NO"/>
        </w:rPr>
        <w:t xml:space="preserve">møter og besøksdagar. </w:t>
      </w:r>
    </w:p>
    <w:p w14:paraId="62EA859C" w14:textId="77777777" w:rsidR="00502C21" w:rsidRPr="00442A2E" w:rsidRDefault="00502C21" w:rsidP="00847D1F">
      <w:pPr>
        <w:rPr>
          <w:lang w:val="nn-NO"/>
        </w:rPr>
      </w:pPr>
      <w:r w:rsidRPr="00442A2E">
        <w:rPr>
          <w:lang w:val="nn-NO"/>
        </w:rPr>
        <w:t xml:space="preserve">SFO skal leggje til rette for at </w:t>
      </w:r>
      <w:r w:rsidR="00442A2E" w:rsidRPr="00442A2E">
        <w:rPr>
          <w:lang w:val="nn-NO"/>
        </w:rPr>
        <w:t>føresette</w:t>
      </w:r>
      <w:r w:rsidRPr="00442A2E">
        <w:rPr>
          <w:lang w:val="nn-NO"/>
        </w:rPr>
        <w:t xml:space="preserve"> skal oppleve at det er et tett og godt samarbeid i overgangen fr</w:t>
      </w:r>
      <w:r w:rsidR="00442A2E" w:rsidRPr="00442A2E">
        <w:rPr>
          <w:lang w:val="nn-NO"/>
        </w:rPr>
        <w:t>å</w:t>
      </w:r>
      <w:r w:rsidRPr="00442A2E">
        <w:rPr>
          <w:lang w:val="nn-NO"/>
        </w:rPr>
        <w:t xml:space="preserve"> barnehage til SFO, slik at det </w:t>
      </w:r>
      <w:r w:rsidR="00442A2E" w:rsidRPr="00442A2E">
        <w:rPr>
          <w:lang w:val="nn-NO"/>
        </w:rPr>
        <w:t>skapast</w:t>
      </w:r>
      <w:r w:rsidRPr="00442A2E">
        <w:rPr>
          <w:lang w:val="nn-NO"/>
        </w:rPr>
        <w:t xml:space="preserve"> tryggleik for barna i overgangen og en </w:t>
      </w:r>
      <w:r w:rsidR="00442A2E" w:rsidRPr="00442A2E">
        <w:rPr>
          <w:lang w:val="nn-NO"/>
        </w:rPr>
        <w:t>samanheng</w:t>
      </w:r>
      <w:r w:rsidRPr="00442A2E">
        <w:rPr>
          <w:lang w:val="nn-NO"/>
        </w:rPr>
        <w:t xml:space="preserve"> i barnets</w:t>
      </w:r>
      <w:r w:rsidR="00442A2E" w:rsidRPr="00442A2E">
        <w:rPr>
          <w:lang w:val="nn-NO"/>
        </w:rPr>
        <w:t xml:space="preserve"> heilheit lege</w:t>
      </w:r>
      <w:r w:rsidRPr="00442A2E">
        <w:rPr>
          <w:lang w:val="nn-NO"/>
        </w:rPr>
        <w:t xml:space="preserve"> læringsløp. </w:t>
      </w:r>
    </w:p>
    <w:p w14:paraId="48B917C6" w14:textId="15DDEFFB" w:rsidR="000B60DB" w:rsidRPr="006E3FED" w:rsidRDefault="00502C21" w:rsidP="008D587E">
      <w:pPr>
        <w:rPr>
          <w:lang w:val="nn-NO"/>
        </w:rPr>
      </w:pPr>
      <w:r w:rsidRPr="00442A2E">
        <w:rPr>
          <w:lang w:val="nn-NO"/>
        </w:rPr>
        <w:t>Informasjon om</w:t>
      </w:r>
      <w:r w:rsidR="00442A2E">
        <w:rPr>
          <w:lang w:val="nn-NO"/>
        </w:rPr>
        <w:t xml:space="preserve"> SFO</w:t>
      </w:r>
      <w:r w:rsidRPr="00442A2E">
        <w:rPr>
          <w:lang w:val="nn-NO"/>
        </w:rPr>
        <w:t xml:space="preserve">, </w:t>
      </w:r>
      <w:r w:rsidR="00442A2E" w:rsidRPr="00442A2E">
        <w:rPr>
          <w:lang w:val="nn-NO"/>
        </w:rPr>
        <w:t>aktivitetane</w:t>
      </w:r>
      <w:r w:rsidRPr="00442A2E">
        <w:rPr>
          <w:lang w:val="nn-NO"/>
        </w:rPr>
        <w:t xml:space="preserve"> og </w:t>
      </w:r>
      <w:r w:rsidR="00442A2E" w:rsidRPr="00442A2E">
        <w:rPr>
          <w:lang w:val="nn-NO"/>
        </w:rPr>
        <w:t>tilbodet</w:t>
      </w:r>
      <w:r w:rsidRPr="00442A2E">
        <w:rPr>
          <w:lang w:val="nn-NO"/>
        </w:rPr>
        <w:t xml:space="preserve"> skal </w:t>
      </w:r>
      <w:r w:rsidR="00442A2E" w:rsidRPr="00442A2E">
        <w:rPr>
          <w:lang w:val="nn-NO"/>
        </w:rPr>
        <w:t>formidlast</w:t>
      </w:r>
      <w:r w:rsidRPr="00442A2E">
        <w:rPr>
          <w:lang w:val="nn-NO"/>
        </w:rPr>
        <w:t xml:space="preserve"> til </w:t>
      </w:r>
      <w:r w:rsidR="00442A2E" w:rsidRPr="00442A2E">
        <w:rPr>
          <w:lang w:val="nn-NO"/>
        </w:rPr>
        <w:t>føresette</w:t>
      </w:r>
      <w:r w:rsidRPr="00442A2E">
        <w:rPr>
          <w:lang w:val="nn-NO"/>
        </w:rPr>
        <w:t xml:space="preserve"> gjennom de</w:t>
      </w:r>
      <w:r w:rsidR="00442A2E">
        <w:rPr>
          <w:lang w:val="nn-NO"/>
        </w:rPr>
        <w:t xml:space="preserve">i </w:t>
      </w:r>
      <w:r w:rsidR="00442A2E" w:rsidRPr="00442A2E">
        <w:rPr>
          <w:lang w:val="nn-NO"/>
        </w:rPr>
        <w:t>kanalar</w:t>
      </w:r>
      <w:r w:rsidRPr="00442A2E">
        <w:rPr>
          <w:lang w:val="nn-NO"/>
        </w:rPr>
        <w:t xml:space="preserve"> som sk</w:t>
      </w:r>
      <w:r w:rsidR="00442A2E" w:rsidRPr="00442A2E">
        <w:rPr>
          <w:lang w:val="nn-NO"/>
        </w:rPr>
        <w:t xml:space="preserve">ulen </w:t>
      </w:r>
      <w:r w:rsidRPr="00442A2E">
        <w:rPr>
          <w:lang w:val="nn-NO"/>
        </w:rPr>
        <w:t>nytter</w:t>
      </w:r>
      <w:r w:rsidR="002C133F">
        <w:rPr>
          <w:lang w:val="nn-NO"/>
        </w:rPr>
        <w:t xml:space="preserve"> som Vigilo.</w:t>
      </w:r>
    </w:p>
    <w:p w14:paraId="7FD1F48C" w14:textId="77777777" w:rsidR="00435E17" w:rsidRPr="008D587E" w:rsidRDefault="00435E17" w:rsidP="008D587E">
      <w:pPr>
        <w:rPr>
          <w:color w:val="00B050"/>
          <w:sz w:val="32"/>
          <w:szCs w:val="32"/>
          <w:lang w:val="nn-NO"/>
        </w:rPr>
      </w:pPr>
      <w:r w:rsidRPr="008D587E">
        <w:rPr>
          <w:color w:val="00B050"/>
          <w:sz w:val="32"/>
          <w:szCs w:val="32"/>
          <w:lang w:val="nn-NO"/>
        </w:rPr>
        <w:t>Årshjul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7FFD" w:rsidRPr="000B60DB" w14:paraId="311237CB" w14:textId="77777777" w:rsidTr="007656B9">
        <w:tc>
          <w:tcPr>
            <w:tcW w:w="4531" w:type="dxa"/>
            <w:shd w:val="clear" w:color="auto" w:fill="F7CAAC" w:themeFill="accent2" w:themeFillTint="66"/>
          </w:tcPr>
          <w:p w14:paraId="349F9519" w14:textId="77777777" w:rsidR="00507FFD" w:rsidRPr="009925F0" w:rsidRDefault="009925F0" w:rsidP="00096B7C">
            <w:pPr>
              <w:rPr>
                <w:sz w:val="44"/>
                <w:szCs w:val="44"/>
                <w:lang w:val="nn-NO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64384" behindDoc="0" locked="0" layoutInCell="1" allowOverlap="1" wp14:anchorId="704CA8D5" wp14:editId="47F5E2A6">
                  <wp:simplePos x="0" y="0"/>
                  <wp:positionH relativeFrom="column">
                    <wp:posOffset>1378585</wp:posOffset>
                  </wp:positionH>
                  <wp:positionV relativeFrom="paragraph">
                    <wp:posOffset>238760</wp:posOffset>
                  </wp:positionV>
                  <wp:extent cx="1362710" cy="1022350"/>
                  <wp:effectExtent l="0" t="1270" r="7620" b="7620"/>
                  <wp:wrapThrough wrapText="bothSides">
                    <wp:wrapPolygon edited="0">
                      <wp:start x="-20" y="21573"/>
                      <wp:lineTo x="21419" y="21573"/>
                      <wp:lineTo x="21419" y="241"/>
                      <wp:lineTo x="-20" y="241"/>
                      <wp:lineTo x="-20" y="21573"/>
                    </wp:wrapPolygon>
                  </wp:wrapThrough>
                  <wp:docPr id="8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6271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7FFD" w:rsidRPr="009925F0">
              <w:rPr>
                <w:sz w:val="44"/>
                <w:szCs w:val="44"/>
                <w:lang w:val="nn-NO"/>
              </w:rPr>
              <w:t>HAUST</w:t>
            </w:r>
          </w:p>
          <w:p w14:paraId="6927ABD5" w14:textId="77777777" w:rsidR="00507FFD" w:rsidRPr="00507FFD" w:rsidRDefault="00507FFD" w:rsidP="00096B7C">
            <w:pPr>
              <w:rPr>
                <w:lang w:val="nn-NO"/>
              </w:rPr>
            </w:pPr>
          </w:p>
          <w:p w14:paraId="31F7FCB8" w14:textId="4A48B8D5" w:rsidR="00507FFD" w:rsidRPr="00507FFD" w:rsidRDefault="00304FD4" w:rsidP="00096B7C">
            <w:pPr>
              <w:rPr>
                <w:lang w:val="nn-NO"/>
              </w:rPr>
            </w:pPr>
            <w:r>
              <w:rPr>
                <w:lang w:val="nn-NO"/>
              </w:rPr>
              <w:t>Langdagar på SFO 1- 1</w:t>
            </w:r>
            <w:r w:rsidR="006E3FED">
              <w:rPr>
                <w:lang w:val="nn-NO"/>
              </w:rPr>
              <w:t>3</w:t>
            </w:r>
            <w:r w:rsidR="00507FFD" w:rsidRPr="00507FFD">
              <w:rPr>
                <w:lang w:val="nn-NO"/>
              </w:rPr>
              <w:t xml:space="preserve"> august. </w:t>
            </w:r>
          </w:p>
          <w:p w14:paraId="11A6FFBB" w14:textId="77777777" w:rsidR="00507FFD" w:rsidRDefault="00507FFD" w:rsidP="00096B7C">
            <w:r>
              <w:t xml:space="preserve">Planleggingsdag: </w:t>
            </w:r>
          </w:p>
          <w:p w14:paraId="4EAD5717" w14:textId="4ADB0071" w:rsidR="00507FFD" w:rsidRDefault="00304FD4" w:rsidP="00096B7C">
            <w:r>
              <w:t>1</w:t>
            </w:r>
            <w:r w:rsidR="006E3FED">
              <w:t>4. august</w:t>
            </w:r>
          </w:p>
          <w:p w14:paraId="6AF2E2FF" w14:textId="393C7C7F" w:rsidR="00507FFD" w:rsidRDefault="006E3FED" w:rsidP="00096B7C">
            <w:r>
              <w:t>7</w:t>
            </w:r>
            <w:r w:rsidR="00507FFD">
              <w:t>. september</w:t>
            </w:r>
          </w:p>
          <w:p w14:paraId="40D84801" w14:textId="0F534041" w:rsidR="006E3FED" w:rsidRDefault="006E3FED" w:rsidP="00096B7C">
            <w:r>
              <w:t>06. november</w:t>
            </w:r>
          </w:p>
          <w:p w14:paraId="2BE87C37" w14:textId="77777777" w:rsidR="006E3FED" w:rsidRDefault="006E3FED" w:rsidP="00096B7C"/>
          <w:p w14:paraId="02FB4215" w14:textId="77777777" w:rsidR="00507FFD" w:rsidRDefault="00507FFD" w:rsidP="00096B7C"/>
          <w:p w14:paraId="5F1503F7" w14:textId="36076434" w:rsidR="00507FFD" w:rsidRPr="007B4D93" w:rsidRDefault="00304FD4" w:rsidP="00096B7C">
            <w:pPr>
              <w:rPr>
                <w:lang w:val="nn-NO"/>
              </w:rPr>
            </w:pPr>
            <w:r>
              <w:rPr>
                <w:lang w:val="nn-NO"/>
              </w:rPr>
              <w:t xml:space="preserve">Haustferie </w:t>
            </w:r>
            <w:r w:rsidR="006E3FED">
              <w:rPr>
                <w:lang w:val="nn-NO"/>
              </w:rPr>
              <w:t>05.-09</w:t>
            </w:r>
            <w:r w:rsidR="00507FFD" w:rsidRPr="007B4D93">
              <w:rPr>
                <w:lang w:val="nn-NO"/>
              </w:rPr>
              <w:t xml:space="preserve">. oktober, langdagar på </w:t>
            </w:r>
            <w:r w:rsidR="00507FFD">
              <w:rPr>
                <w:lang w:val="nn-NO"/>
              </w:rPr>
              <w:t>SFO.</w:t>
            </w:r>
            <w:r>
              <w:rPr>
                <w:lang w:val="nn-NO"/>
              </w:rPr>
              <w:t xml:space="preserve"> Påmelding i Vigilo</w:t>
            </w:r>
          </w:p>
        </w:tc>
        <w:tc>
          <w:tcPr>
            <w:tcW w:w="4531" w:type="dxa"/>
            <w:shd w:val="clear" w:color="auto" w:fill="B4C6E7" w:themeFill="accent1" w:themeFillTint="66"/>
          </w:tcPr>
          <w:p w14:paraId="4445FAB7" w14:textId="77777777" w:rsidR="00507FFD" w:rsidRPr="000B60DB" w:rsidRDefault="00507FFD" w:rsidP="00096B7C">
            <w:pPr>
              <w:rPr>
                <w:sz w:val="40"/>
                <w:szCs w:val="40"/>
              </w:rPr>
            </w:pPr>
            <w:r w:rsidRPr="000B60DB">
              <w:rPr>
                <w:sz w:val="40"/>
                <w:szCs w:val="40"/>
              </w:rPr>
              <w:t>VINTER</w:t>
            </w:r>
          </w:p>
          <w:p w14:paraId="4BB00C1B" w14:textId="7C2B809D" w:rsidR="00507FFD" w:rsidRPr="008D587E" w:rsidRDefault="00507FFD" w:rsidP="00096B7C">
            <w:pPr>
              <w:rPr>
                <w:sz w:val="24"/>
                <w:szCs w:val="24"/>
              </w:rPr>
            </w:pPr>
          </w:p>
          <w:p w14:paraId="3BCD488B" w14:textId="77777777" w:rsidR="00507FFD" w:rsidRPr="008D587E" w:rsidRDefault="00507FFD" w:rsidP="00096B7C">
            <w:pPr>
              <w:rPr>
                <w:sz w:val="24"/>
                <w:szCs w:val="24"/>
              </w:rPr>
            </w:pPr>
            <w:r w:rsidRPr="008D587E">
              <w:rPr>
                <w:sz w:val="24"/>
                <w:szCs w:val="24"/>
              </w:rPr>
              <w:t>Juleferie</w:t>
            </w:r>
          </w:p>
          <w:p w14:paraId="4D64C314" w14:textId="77777777" w:rsidR="008D587E" w:rsidRPr="008D587E" w:rsidRDefault="008D587E" w:rsidP="00096B7C">
            <w:pPr>
              <w:rPr>
                <w:sz w:val="24"/>
                <w:szCs w:val="24"/>
                <w:lang w:val="nn-NO"/>
              </w:rPr>
            </w:pPr>
            <w:r w:rsidRPr="008D587E">
              <w:rPr>
                <w:sz w:val="24"/>
                <w:szCs w:val="24"/>
                <w:lang w:val="nn-NO"/>
              </w:rPr>
              <w:t xml:space="preserve">SFO har </w:t>
            </w:r>
            <w:r>
              <w:rPr>
                <w:sz w:val="24"/>
                <w:szCs w:val="24"/>
                <w:lang w:val="nn-NO"/>
              </w:rPr>
              <w:t>ope</w:t>
            </w:r>
            <w:r w:rsidRPr="008D587E">
              <w:rPr>
                <w:sz w:val="24"/>
                <w:szCs w:val="24"/>
                <w:lang w:val="nn-NO"/>
              </w:rPr>
              <w:t xml:space="preserve"> </w:t>
            </w:r>
          </w:p>
          <w:p w14:paraId="05AFFC82" w14:textId="549BE852" w:rsidR="006E3FED" w:rsidRDefault="00CF47A7" w:rsidP="00096B7C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 </w:t>
            </w:r>
            <w:r w:rsidR="006E3FED">
              <w:rPr>
                <w:sz w:val="24"/>
                <w:szCs w:val="24"/>
                <w:lang w:val="nn-NO"/>
              </w:rPr>
              <w:t xml:space="preserve">23. </w:t>
            </w:r>
            <w:r>
              <w:rPr>
                <w:sz w:val="24"/>
                <w:szCs w:val="24"/>
                <w:lang w:val="nn-NO"/>
              </w:rPr>
              <w:t>desember og i romjula 2</w:t>
            </w:r>
            <w:r w:rsidR="006E3FED">
              <w:rPr>
                <w:sz w:val="24"/>
                <w:szCs w:val="24"/>
                <w:lang w:val="nn-NO"/>
              </w:rPr>
              <w:t>8</w:t>
            </w:r>
            <w:r>
              <w:rPr>
                <w:sz w:val="24"/>
                <w:szCs w:val="24"/>
                <w:lang w:val="nn-NO"/>
              </w:rPr>
              <w:t xml:space="preserve"> – </w:t>
            </w:r>
            <w:r w:rsidR="006E3FED">
              <w:rPr>
                <w:sz w:val="24"/>
                <w:szCs w:val="24"/>
                <w:lang w:val="nn-NO"/>
              </w:rPr>
              <w:t xml:space="preserve">30. </w:t>
            </w:r>
            <w:r w:rsidR="008D587E" w:rsidRPr="008D587E">
              <w:rPr>
                <w:sz w:val="24"/>
                <w:szCs w:val="24"/>
                <w:lang w:val="nn-NO"/>
              </w:rPr>
              <w:t>desember.</w:t>
            </w:r>
            <w:r w:rsidR="003A6A46">
              <w:rPr>
                <w:sz w:val="24"/>
                <w:szCs w:val="24"/>
                <w:lang w:val="nn-NO"/>
              </w:rPr>
              <w:t xml:space="preserve"> Påmelding i Vigilo</w:t>
            </w:r>
          </w:p>
          <w:p w14:paraId="2281189C" w14:textId="7B75A048" w:rsidR="006E3FED" w:rsidRPr="003A6A46" w:rsidRDefault="003A6A46" w:rsidP="003A6A46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1.</w:t>
            </w:r>
            <w:r w:rsidR="006E3FED" w:rsidRPr="003A6A46">
              <w:rPr>
                <w:sz w:val="24"/>
                <w:szCs w:val="24"/>
                <w:lang w:val="nn-NO"/>
              </w:rPr>
              <w:t xml:space="preserve">januar: Fri </w:t>
            </w:r>
          </w:p>
          <w:p w14:paraId="6FB8067F" w14:textId="77777777" w:rsidR="00507FFD" w:rsidRPr="008D587E" w:rsidRDefault="00507FFD" w:rsidP="00096B7C">
            <w:pPr>
              <w:rPr>
                <w:sz w:val="24"/>
                <w:szCs w:val="24"/>
                <w:lang w:val="nn-NO"/>
              </w:rPr>
            </w:pPr>
          </w:p>
          <w:p w14:paraId="01DE172C" w14:textId="60CE0349" w:rsidR="00507FFD" w:rsidRDefault="00507FFD" w:rsidP="00096B7C">
            <w:pPr>
              <w:rPr>
                <w:sz w:val="24"/>
                <w:szCs w:val="24"/>
              </w:rPr>
            </w:pPr>
            <w:r w:rsidRPr="008D587E">
              <w:rPr>
                <w:sz w:val="24"/>
                <w:szCs w:val="24"/>
              </w:rPr>
              <w:t>Planleggingsdag 2</w:t>
            </w:r>
            <w:r w:rsidR="006E3FED">
              <w:rPr>
                <w:sz w:val="24"/>
                <w:szCs w:val="24"/>
              </w:rPr>
              <w:t>9</w:t>
            </w:r>
            <w:r w:rsidRPr="008D587E">
              <w:rPr>
                <w:sz w:val="24"/>
                <w:szCs w:val="24"/>
              </w:rPr>
              <w:t xml:space="preserve">. </w:t>
            </w:r>
            <w:proofErr w:type="gramStart"/>
            <w:r w:rsidRPr="008D587E">
              <w:rPr>
                <w:sz w:val="24"/>
                <w:szCs w:val="24"/>
              </w:rPr>
              <w:t>januar</w:t>
            </w:r>
            <w:r w:rsidR="008D587E" w:rsidRPr="008D587E">
              <w:rPr>
                <w:sz w:val="24"/>
                <w:szCs w:val="24"/>
              </w:rPr>
              <w:t xml:space="preserve"> </w:t>
            </w:r>
            <w:r w:rsidR="00400B97">
              <w:rPr>
                <w:sz w:val="24"/>
                <w:szCs w:val="24"/>
              </w:rPr>
              <w:t xml:space="preserve"> –</w:t>
            </w:r>
            <w:proofErr w:type="gramEnd"/>
            <w:r w:rsidR="00400B97">
              <w:rPr>
                <w:sz w:val="24"/>
                <w:szCs w:val="24"/>
              </w:rPr>
              <w:t xml:space="preserve"> SFO </w:t>
            </w:r>
            <w:proofErr w:type="spellStart"/>
            <w:r w:rsidR="00400B97">
              <w:rPr>
                <w:sz w:val="24"/>
                <w:szCs w:val="24"/>
              </w:rPr>
              <w:t>stengd</w:t>
            </w:r>
            <w:proofErr w:type="spellEnd"/>
            <w:r w:rsidR="00400B97">
              <w:rPr>
                <w:sz w:val="24"/>
                <w:szCs w:val="24"/>
              </w:rPr>
              <w:t>.</w:t>
            </w:r>
          </w:p>
          <w:p w14:paraId="69F16FD7" w14:textId="77777777" w:rsidR="000B60DB" w:rsidRDefault="000B60DB" w:rsidP="00096B7C">
            <w:pPr>
              <w:rPr>
                <w:sz w:val="24"/>
                <w:szCs w:val="24"/>
              </w:rPr>
            </w:pPr>
          </w:p>
          <w:p w14:paraId="6E5C7BB8" w14:textId="5411DB94" w:rsidR="009925F0" w:rsidRDefault="006F507B" w:rsidP="00096B7C">
            <w:pPr>
              <w:rPr>
                <w:lang w:val="nn-NO"/>
              </w:rPr>
            </w:pPr>
            <w:r>
              <w:rPr>
                <w:lang w:val="nn-NO"/>
              </w:rPr>
              <w:t xml:space="preserve">Vinterferie </w:t>
            </w:r>
            <w:r w:rsidR="006E3FED">
              <w:rPr>
                <w:lang w:val="nn-NO"/>
              </w:rPr>
              <w:t>01</w:t>
            </w:r>
            <w:r>
              <w:rPr>
                <w:lang w:val="nn-NO"/>
              </w:rPr>
              <w:t>.</w:t>
            </w:r>
            <w:r w:rsidR="005F2DBF">
              <w:rPr>
                <w:lang w:val="nn-NO"/>
              </w:rPr>
              <w:t xml:space="preserve"> </w:t>
            </w:r>
            <w:r w:rsidR="000B60DB" w:rsidRPr="000B60DB">
              <w:rPr>
                <w:lang w:val="nn-NO"/>
              </w:rPr>
              <w:t>mars</w:t>
            </w:r>
            <w:r w:rsidR="006E3FED">
              <w:rPr>
                <w:lang w:val="nn-NO"/>
              </w:rPr>
              <w:t xml:space="preserve">- </w:t>
            </w:r>
            <w:r w:rsidR="003A6A46">
              <w:rPr>
                <w:lang w:val="nn-NO"/>
              </w:rPr>
              <w:t>05.mars</w:t>
            </w:r>
            <w:r w:rsidR="000B60DB" w:rsidRPr="000B60DB">
              <w:rPr>
                <w:lang w:val="nn-NO"/>
              </w:rPr>
              <w:t>, l</w:t>
            </w:r>
            <w:r w:rsidR="000B60DB">
              <w:rPr>
                <w:lang w:val="nn-NO"/>
              </w:rPr>
              <w:t>angdagar på SFO</w:t>
            </w:r>
            <w:r w:rsidR="005F2DBF">
              <w:rPr>
                <w:lang w:val="nn-NO"/>
              </w:rPr>
              <w:t xml:space="preserve"> Påmelding i Vigilo</w:t>
            </w:r>
          </w:p>
          <w:p w14:paraId="297E983E" w14:textId="77777777" w:rsidR="003A6A46" w:rsidRDefault="003A6A46" w:rsidP="00096B7C">
            <w:pPr>
              <w:rPr>
                <w:lang w:val="nn-NO"/>
              </w:rPr>
            </w:pPr>
          </w:p>
          <w:p w14:paraId="2C7D4015" w14:textId="5FDBD23B" w:rsidR="003A6A46" w:rsidRPr="000B60DB" w:rsidRDefault="003A6A46" w:rsidP="00096B7C">
            <w:pPr>
              <w:rPr>
                <w:sz w:val="24"/>
                <w:szCs w:val="24"/>
                <w:lang w:val="nn-NO"/>
              </w:rPr>
            </w:pPr>
          </w:p>
          <w:p w14:paraId="6D034245" w14:textId="77777777" w:rsidR="00507FFD" w:rsidRPr="000B60DB" w:rsidRDefault="00507FFD" w:rsidP="00096B7C">
            <w:pPr>
              <w:rPr>
                <w:sz w:val="24"/>
                <w:szCs w:val="24"/>
                <w:lang w:val="nn-NO"/>
              </w:rPr>
            </w:pPr>
          </w:p>
        </w:tc>
      </w:tr>
      <w:tr w:rsidR="00507FFD" w:rsidRPr="00507FFD" w14:paraId="24B37466" w14:textId="77777777" w:rsidTr="007656B9">
        <w:tc>
          <w:tcPr>
            <w:tcW w:w="4531" w:type="dxa"/>
            <w:shd w:val="clear" w:color="auto" w:fill="FBE4D5" w:themeFill="accent2" w:themeFillTint="33"/>
          </w:tcPr>
          <w:p w14:paraId="22F341C9" w14:textId="77777777" w:rsidR="00507FFD" w:rsidRPr="008D587E" w:rsidRDefault="00507FFD" w:rsidP="00096B7C">
            <w:pPr>
              <w:rPr>
                <w:color w:val="00B050"/>
                <w:lang w:val="nn-NO"/>
              </w:rPr>
            </w:pPr>
            <w:r w:rsidRPr="008D587E">
              <w:rPr>
                <w:color w:val="00B050"/>
                <w:lang w:val="nn-NO"/>
              </w:rPr>
              <w:t>Mål</w:t>
            </w:r>
            <w:r w:rsidR="008D587E">
              <w:rPr>
                <w:color w:val="00B050"/>
                <w:lang w:val="nn-NO"/>
              </w:rPr>
              <w:t>:</w:t>
            </w:r>
          </w:p>
          <w:p w14:paraId="692F8A18" w14:textId="77777777" w:rsidR="00507FFD" w:rsidRDefault="00507FFD" w:rsidP="00096B7C">
            <w:pPr>
              <w:rPr>
                <w:lang w:val="nn-NO"/>
              </w:rPr>
            </w:pPr>
          </w:p>
          <w:p w14:paraId="5FD19EE5" w14:textId="22E4AF50" w:rsidR="00507FFD" w:rsidRPr="007B4D93" w:rsidRDefault="00507FFD" w:rsidP="00096B7C">
            <w:pPr>
              <w:rPr>
                <w:lang w:val="nn-NO"/>
              </w:rPr>
            </w:pPr>
            <w:r>
              <w:rPr>
                <w:lang w:val="nn-NO"/>
              </w:rPr>
              <w:t>-</w:t>
            </w:r>
            <w:r w:rsidR="008D587E">
              <w:rPr>
                <w:lang w:val="nn-NO"/>
              </w:rPr>
              <w:t xml:space="preserve"> </w:t>
            </w:r>
            <w:r w:rsidRPr="007B4D93">
              <w:rPr>
                <w:lang w:val="nn-NO"/>
              </w:rPr>
              <w:t>Bli kjend med dei nye fyrstetrinnsb</w:t>
            </w:r>
            <w:r w:rsidR="003E236D">
              <w:rPr>
                <w:lang w:val="nn-NO"/>
              </w:rPr>
              <w:t>o</w:t>
            </w:r>
            <w:r w:rsidRPr="007B4D93">
              <w:rPr>
                <w:lang w:val="nn-NO"/>
              </w:rPr>
              <w:t>rna</w:t>
            </w:r>
          </w:p>
          <w:p w14:paraId="07C9B1C7" w14:textId="77777777" w:rsidR="00507FFD" w:rsidRPr="00507FFD" w:rsidRDefault="008D587E" w:rsidP="00096B7C">
            <w:pPr>
              <w:rPr>
                <w:lang w:val="nn-NO"/>
              </w:rPr>
            </w:pPr>
            <w:r>
              <w:rPr>
                <w:lang w:val="nn-NO"/>
              </w:rPr>
              <w:t xml:space="preserve">- </w:t>
            </w:r>
            <w:r w:rsidR="00507FFD" w:rsidRPr="00507FFD">
              <w:rPr>
                <w:lang w:val="nn-NO"/>
              </w:rPr>
              <w:t xml:space="preserve">Den sosiale leiken: fokus på </w:t>
            </w:r>
            <w:r w:rsidRPr="00507FFD">
              <w:rPr>
                <w:lang w:val="nn-NO"/>
              </w:rPr>
              <w:t>relasjonar</w:t>
            </w:r>
            <w:r w:rsidR="00507FFD" w:rsidRPr="00507FFD">
              <w:rPr>
                <w:lang w:val="nn-NO"/>
              </w:rPr>
              <w:t xml:space="preserve"> og vennskap </w:t>
            </w:r>
          </w:p>
          <w:p w14:paraId="5FB5D910" w14:textId="77777777" w:rsidR="00507FFD" w:rsidRDefault="008D587E" w:rsidP="00096B7C">
            <w:pPr>
              <w:rPr>
                <w:lang w:val="nn-NO"/>
              </w:rPr>
            </w:pPr>
            <w:r>
              <w:rPr>
                <w:lang w:val="nn-NO"/>
              </w:rPr>
              <w:t>- Bli kjende med rutinar og reglar</w:t>
            </w:r>
          </w:p>
          <w:p w14:paraId="5E551660" w14:textId="77777777" w:rsidR="008D587E" w:rsidRPr="00507FFD" w:rsidRDefault="008D587E" w:rsidP="00096B7C">
            <w:pPr>
              <w:rPr>
                <w:lang w:val="nn-NO"/>
              </w:rPr>
            </w:pPr>
          </w:p>
          <w:p w14:paraId="0148395F" w14:textId="77777777" w:rsidR="00507FFD" w:rsidRPr="008D587E" w:rsidRDefault="00507FFD" w:rsidP="00096B7C">
            <w:pPr>
              <w:rPr>
                <w:color w:val="00B050"/>
                <w:lang w:val="nn-NO"/>
              </w:rPr>
            </w:pPr>
            <w:r w:rsidRPr="008D587E">
              <w:rPr>
                <w:color w:val="00B050"/>
                <w:lang w:val="nn-NO"/>
              </w:rPr>
              <w:t>Aktivitetar:</w:t>
            </w:r>
          </w:p>
          <w:p w14:paraId="4ACD927B" w14:textId="77777777" w:rsidR="00507FFD" w:rsidRDefault="008D587E" w:rsidP="008D587E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Leik -</w:t>
            </w:r>
            <w:r w:rsidRPr="008D587E">
              <w:rPr>
                <w:lang w:val="nn-NO"/>
              </w:rPr>
              <w:t xml:space="preserve"> Bli kjend med uteområda og leiker ute.</w:t>
            </w:r>
          </w:p>
          <w:p w14:paraId="4B794F87" w14:textId="77777777" w:rsidR="00507FFD" w:rsidRDefault="008D587E" w:rsidP="00096B7C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Leik inne, bli kjend med SFO romma, leiker og aktivitetar dei kan gjera inne.</w:t>
            </w:r>
          </w:p>
          <w:p w14:paraId="07ECC0FE" w14:textId="77777777" w:rsidR="008D587E" w:rsidRDefault="008D587E" w:rsidP="00096B7C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Etter haustferien – starte opp ulike aktivitets grupper.</w:t>
            </w:r>
          </w:p>
          <w:p w14:paraId="489F4961" w14:textId="669B9FDF" w:rsidR="009925F0" w:rsidRPr="008D587E" w:rsidRDefault="003E236D" w:rsidP="00096B7C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Ta opp poteter frå skulehagen</w:t>
            </w:r>
          </w:p>
          <w:p w14:paraId="21CEE05D" w14:textId="1718DFDF" w:rsidR="00507FFD" w:rsidRPr="00507FFD" w:rsidRDefault="00507FFD" w:rsidP="00096B7C">
            <w:pPr>
              <w:rPr>
                <w:lang w:val="nn-NO"/>
              </w:rPr>
            </w:pPr>
          </w:p>
          <w:p w14:paraId="18820643" w14:textId="609CF1A9" w:rsidR="00507FFD" w:rsidRPr="008D587E" w:rsidRDefault="003A6A46" w:rsidP="00096B7C">
            <w:pPr>
              <w:rPr>
                <w:color w:val="00B050"/>
                <w:lang w:val="nn-NO"/>
              </w:rPr>
            </w:pPr>
            <w:r w:rsidRPr="00ED4A4E">
              <w:rPr>
                <w:noProof/>
                <w:lang w:eastAsia="nb-NO"/>
              </w:rPr>
              <w:drawing>
                <wp:anchor distT="0" distB="0" distL="114300" distR="114300" simplePos="0" relativeHeight="251666432" behindDoc="0" locked="0" layoutInCell="1" allowOverlap="1" wp14:anchorId="28FE0194" wp14:editId="370E2E55">
                  <wp:simplePos x="0" y="0"/>
                  <wp:positionH relativeFrom="column">
                    <wp:posOffset>1420178</wp:posOffset>
                  </wp:positionH>
                  <wp:positionV relativeFrom="paragraph">
                    <wp:posOffset>162877</wp:posOffset>
                  </wp:positionV>
                  <wp:extent cx="978302" cy="733955"/>
                  <wp:effectExtent l="7937" t="0" r="1588" b="1587"/>
                  <wp:wrapNone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78302" cy="73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7FFD" w:rsidRPr="008D587E">
              <w:rPr>
                <w:color w:val="00B050"/>
                <w:lang w:val="nn-NO"/>
              </w:rPr>
              <w:t>Tema:</w:t>
            </w:r>
            <w:r w:rsidR="00FA2125">
              <w:rPr>
                <w:noProof/>
              </w:rPr>
              <w:t xml:space="preserve"> </w:t>
            </w:r>
          </w:p>
          <w:p w14:paraId="4F36EDD7" w14:textId="0970DD8A" w:rsidR="00507FFD" w:rsidRPr="008D587E" w:rsidRDefault="00507FFD" w:rsidP="008D587E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8D587E">
              <w:rPr>
                <w:lang w:val="nn-NO"/>
              </w:rPr>
              <w:t>vennskap.</w:t>
            </w:r>
          </w:p>
          <w:p w14:paraId="094F1F1C" w14:textId="11C0875A" w:rsidR="00507FFD" w:rsidRPr="008D587E" w:rsidRDefault="00507FFD" w:rsidP="008D587E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8D587E">
              <w:rPr>
                <w:lang w:val="nn-NO"/>
              </w:rPr>
              <w:t>h</w:t>
            </w:r>
            <w:r w:rsidR="008D587E">
              <w:rPr>
                <w:lang w:val="nn-NO"/>
              </w:rPr>
              <w:t>au</w:t>
            </w:r>
            <w:r w:rsidRPr="008D587E">
              <w:rPr>
                <w:lang w:val="nn-NO"/>
              </w:rPr>
              <w:t xml:space="preserve">st. </w:t>
            </w:r>
          </w:p>
          <w:p w14:paraId="3B692C05" w14:textId="5A62B87D" w:rsidR="00507FFD" w:rsidRPr="00507FFD" w:rsidRDefault="00507FFD" w:rsidP="00096B7C">
            <w:pPr>
              <w:rPr>
                <w:lang w:val="nn-NO"/>
              </w:rPr>
            </w:pPr>
          </w:p>
          <w:p w14:paraId="4CCA9428" w14:textId="77777777" w:rsidR="00507FFD" w:rsidRPr="007B4D93" w:rsidRDefault="00507FFD" w:rsidP="00096B7C">
            <w:pPr>
              <w:rPr>
                <w:lang w:val="nn-NO"/>
              </w:rPr>
            </w:pPr>
          </w:p>
          <w:p w14:paraId="12A2A24B" w14:textId="2F499778" w:rsidR="00507FFD" w:rsidRPr="008D587E" w:rsidRDefault="008D587E" w:rsidP="00096B7C">
            <w:pPr>
              <w:rPr>
                <w:color w:val="00B050"/>
              </w:rPr>
            </w:pPr>
            <w:r w:rsidRPr="008D587E">
              <w:rPr>
                <w:color w:val="00B050"/>
              </w:rPr>
              <w:t>Hva skjer?</w:t>
            </w:r>
          </w:p>
          <w:p w14:paraId="0438CFF9" w14:textId="77777777" w:rsidR="00507FFD" w:rsidRDefault="00507FFD" w:rsidP="00096B7C"/>
          <w:p w14:paraId="47DD2290" w14:textId="5A60F67D" w:rsidR="000B60DB" w:rsidRDefault="00507FFD" w:rsidP="00096B7C">
            <w:pPr>
              <w:rPr>
                <w:sz w:val="28"/>
                <w:szCs w:val="28"/>
              </w:rPr>
            </w:pPr>
            <w:r w:rsidRPr="007B4D93">
              <w:rPr>
                <w:sz w:val="28"/>
                <w:szCs w:val="28"/>
              </w:rPr>
              <w:t xml:space="preserve">HALLOWEENFEST (siste fredag før </w:t>
            </w:r>
            <w:proofErr w:type="spellStart"/>
            <w:r w:rsidRPr="007B4D93">
              <w:rPr>
                <w:sz w:val="28"/>
                <w:szCs w:val="28"/>
              </w:rPr>
              <w:t>Halloween</w:t>
            </w:r>
            <w:proofErr w:type="spellEnd"/>
            <w:r w:rsidRPr="007B4D93">
              <w:rPr>
                <w:sz w:val="28"/>
                <w:szCs w:val="28"/>
              </w:rPr>
              <w:t>)</w:t>
            </w:r>
          </w:p>
          <w:p w14:paraId="30CC436A" w14:textId="77777777" w:rsidR="00223065" w:rsidRDefault="00223065" w:rsidP="00096B7C">
            <w:pPr>
              <w:rPr>
                <w:sz w:val="28"/>
                <w:szCs w:val="28"/>
              </w:rPr>
            </w:pPr>
          </w:p>
          <w:p w14:paraId="0983C9CE" w14:textId="77777777" w:rsidR="009925F0" w:rsidRPr="007B4D93" w:rsidRDefault="009925F0" w:rsidP="00096B7C">
            <w:pPr>
              <w:rPr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D9E2F3" w:themeFill="accent1" w:themeFillTint="33"/>
          </w:tcPr>
          <w:p w14:paraId="1FE18EFF" w14:textId="77777777" w:rsidR="00507FFD" w:rsidRPr="000A6050" w:rsidRDefault="00507FFD" w:rsidP="00096B7C">
            <w:pPr>
              <w:rPr>
                <w:color w:val="00B050"/>
              </w:rPr>
            </w:pPr>
            <w:r w:rsidRPr="000A6050">
              <w:rPr>
                <w:color w:val="00B050"/>
              </w:rPr>
              <w:t>Mål</w:t>
            </w:r>
            <w:r w:rsidR="008D587E" w:rsidRPr="000A6050">
              <w:rPr>
                <w:color w:val="00B050"/>
              </w:rPr>
              <w:t>:</w:t>
            </w:r>
          </w:p>
          <w:p w14:paraId="2B379817" w14:textId="77777777" w:rsidR="00507FFD" w:rsidRDefault="00507FFD" w:rsidP="008D587E"/>
          <w:p w14:paraId="0ED280D3" w14:textId="77777777" w:rsidR="008D587E" w:rsidRDefault="008D587E" w:rsidP="008D587E">
            <w:pPr>
              <w:rPr>
                <w:lang w:val="nn-NO"/>
              </w:rPr>
            </w:pPr>
            <w:r w:rsidRPr="008D587E">
              <w:rPr>
                <w:lang w:val="nn-NO"/>
              </w:rPr>
              <w:t>-</w:t>
            </w:r>
            <w:r>
              <w:rPr>
                <w:lang w:val="nn-NO"/>
              </w:rPr>
              <w:t>Samarbeid og læring i grupper.</w:t>
            </w:r>
          </w:p>
          <w:p w14:paraId="3CA4E9A8" w14:textId="77777777" w:rsidR="008D587E" w:rsidRPr="008D587E" w:rsidRDefault="009925F0" w:rsidP="008D587E">
            <w:pPr>
              <w:rPr>
                <w:lang w:val="nn-NO"/>
              </w:rPr>
            </w:pPr>
            <w:r>
              <w:rPr>
                <w:lang w:val="nn-NO"/>
              </w:rPr>
              <w:t>- Leggje til rette for gode leiker og aktivitetar inne. Kreativitet.</w:t>
            </w:r>
          </w:p>
          <w:p w14:paraId="1DA4A50E" w14:textId="77777777" w:rsidR="009925F0" w:rsidRPr="008D587E" w:rsidRDefault="00146F74" w:rsidP="00096B7C">
            <w:pPr>
              <w:rPr>
                <w:lang w:val="nn-NO"/>
              </w:rPr>
            </w:pPr>
            <w:r w:rsidRPr="00956866">
              <w:rPr>
                <w:noProof/>
                <w:lang w:eastAsia="nb-NO"/>
              </w:rPr>
              <w:drawing>
                <wp:anchor distT="0" distB="0" distL="114300" distR="114300" simplePos="0" relativeHeight="251671552" behindDoc="0" locked="0" layoutInCell="1" allowOverlap="1" wp14:anchorId="1B8FA876" wp14:editId="713E81CB">
                  <wp:simplePos x="0" y="0"/>
                  <wp:positionH relativeFrom="column">
                    <wp:posOffset>1761490</wp:posOffset>
                  </wp:positionH>
                  <wp:positionV relativeFrom="paragraph">
                    <wp:posOffset>8890</wp:posOffset>
                  </wp:positionV>
                  <wp:extent cx="942975" cy="1063898"/>
                  <wp:effectExtent l="0" t="0" r="0" b="3175"/>
                  <wp:wrapThrough wrapText="bothSides">
                    <wp:wrapPolygon edited="0">
                      <wp:start x="0" y="0"/>
                      <wp:lineTo x="0" y="21278"/>
                      <wp:lineTo x="20945" y="21278"/>
                      <wp:lineTo x="20945" y="0"/>
                      <wp:lineTo x="0" y="0"/>
                    </wp:wrapPolygon>
                  </wp:wrapThrough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366"/>
                          <a:stretch/>
                        </pic:blipFill>
                        <pic:spPr bwMode="auto">
                          <a:xfrm>
                            <a:off x="0" y="0"/>
                            <a:ext cx="942975" cy="1063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5CC774" w14:textId="77777777" w:rsidR="008D587E" w:rsidRPr="008D587E" w:rsidRDefault="008D587E" w:rsidP="00096B7C">
            <w:pPr>
              <w:rPr>
                <w:lang w:val="nn-NO"/>
              </w:rPr>
            </w:pPr>
          </w:p>
          <w:p w14:paraId="125C7DEB" w14:textId="77777777" w:rsidR="008D587E" w:rsidRPr="008D587E" w:rsidRDefault="008D587E" w:rsidP="008D587E">
            <w:pPr>
              <w:rPr>
                <w:color w:val="00B050"/>
              </w:rPr>
            </w:pPr>
            <w:proofErr w:type="spellStart"/>
            <w:r w:rsidRPr="008D587E">
              <w:rPr>
                <w:color w:val="00B050"/>
              </w:rPr>
              <w:t>Aktivitetar</w:t>
            </w:r>
            <w:proofErr w:type="spellEnd"/>
            <w:r w:rsidRPr="008D587E">
              <w:rPr>
                <w:color w:val="00B050"/>
              </w:rPr>
              <w:t>:</w:t>
            </w:r>
          </w:p>
          <w:p w14:paraId="01574C82" w14:textId="77777777" w:rsidR="008D587E" w:rsidRDefault="008D587E" w:rsidP="008D587E">
            <w:pPr>
              <w:pStyle w:val="Listeavsnitt"/>
              <w:numPr>
                <w:ilvl w:val="0"/>
                <w:numId w:val="4"/>
              </w:numPr>
            </w:pPr>
            <w:r>
              <w:t>Baking</w:t>
            </w:r>
          </w:p>
          <w:p w14:paraId="0D1ECA2E" w14:textId="77777777" w:rsidR="008D587E" w:rsidRDefault="008D587E" w:rsidP="008D587E">
            <w:pPr>
              <w:pStyle w:val="Listeavsnitt"/>
              <w:numPr>
                <w:ilvl w:val="0"/>
                <w:numId w:val="4"/>
              </w:numPr>
            </w:pPr>
            <w:proofErr w:type="spellStart"/>
            <w:r>
              <w:t>Juleverkstad</w:t>
            </w:r>
            <w:proofErr w:type="spellEnd"/>
          </w:p>
          <w:p w14:paraId="713F0DF7" w14:textId="77777777" w:rsidR="008D587E" w:rsidRPr="008D587E" w:rsidRDefault="008D587E" w:rsidP="008D587E">
            <w:pPr>
              <w:pStyle w:val="Listeavsnitt"/>
              <w:numPr>
                <w:ilvl w:val="0"/>
                <w:numId w:val="4"/>
              </w:numPr>
            </w:pPr>
            <w:r w:rsidRPr="008D587E">
              <w:t>Julekalender</w:t>
            </w:r>
          </w:p>
          <w:p w14:paraId="1B07BE79" w14:textId="77777777" w:rsidR="008D587E" w:rsidRPr="008D587E" w:rsidRDefault="008D587E" w:rsidP="008D587E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8D587E">
              <w:rPr>
                <w:lang w:val="nn-NO"/>
              </w:rPr>
              <w:t>Ake i akebakken ved kyrkj</w:t>
            </w:r>
            <w:r>
              <w:rPr>
                <w:lang w:val="nn-NO"/>
              </w:rPr>
              <w:t>a</w:t>
            </w:r>
          </w:p>
          <w:p w14:paraId="1322DBE3" w14:textId="77777777" w:rsidR="00507FFD" w:rsidRPr="009925F0" w:rsidRDefault="009925F0" w:rsidP="009925F0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Eige program for gruppene.</w:t>
            </w:r>
          </w:p>
          <w:p w14:paraId="3B5A4239" w14:textId="77777777" w:rsidR="009925F0" w:rsidRDefault="009925F0" w:rsidP="00096B7C">
            <w:pPr>
              <w:rPr>
                <w:color w:val="00B050"/>
              </w:rPr>
            </w:pPr>
          </w:p>
          <w:p w14:paraId="10AB4560" w14:textId="77777777" w:rsidR="009925F0" w:rsidRDefault="009925F0" w:rsidP="00096B7C">
            <w:pPr>
              <w:rPr>
                <w:color w:val="00B050"/>
              </w:rPr>
            </w:pPr>
          </w:p>
          <w:p w14:paraId="15911DFD" w14:textId="77777777" w:rsidR="009925F0" w:rsidRDefault="000B60DB" w:rsidP="00096B7C">
            <w:pPr>
              <w:rPr>
                <w:color w:val="00B050"/>
              </w:rPr>
            </w:pPr>
            <w:r>
              <w:rPr>
                <w:noProof/>
                <w:sz w:val="28"/>
                <w:szCs w:val="28"/>
                <w:lang w:eastAsia="nb-NO"/>
              </w:rPr>
              <w:drawing>
                <wp:anchor distT="0" distB="0" distL="114300" distR="114300" simplePos="0" relativeHeight="251672576" behindDoc="0" locked="0" layoutInCell="1" allowOverlap="1" wp14:anchorId="06063B2A" wp14:editId="38187BD2">
                  <wp:simplePos x="0" y="0"/>
                  <wp:positionH relativeFrom="column">
                    <wp:posOffset>1113790</wp:posOffset>
                  </wp:positionH>
                  <wp:positionV relativeFrom="paragraph">
                    <wp:posOffset>153670</wp:posOffset>
                  </wp:positionV>
                  <wp:extent cx="1162050" cy="1162050"/>
                  <wp:effectExtent l="0" t="0" r="0" b="0"/>
                  <wp:wrapNone/>
                  <wp:docPr id="17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382988" w14:textId="77777777" w:rsidR="009925F0" w:rsidRDefault="009925F0" w:rsidP="00096B7C">
            <w:pPr>
              <w:rPr>
                <w:color w:val="00B050"/>
              </w:rPr>
            </w:pPr>
          </w:p>
          <w:p w14:paraId="349E3035" w14:textId="77777777" w:rsidR="008D587E" w:rsidRPr="000B60DB" w:rsidRDefault="008D587E" w:rsidP="00096B7C">
            <w:pPr>
              <w:rPr>
                <w:color w:val="00B050"/>
              </w:rPr>
            </w:pPr>
            <w:r w:rsidRPr="009925F0">
              <w:rPr>
                <w:color w:val="00B050"/>
              </w:rPr>
              <w:t>Tema:</w:t>
            </w:r>
          </w:p>
          <w:p w14:paraId="33AC2703" w14:textId="77777777" w:rsidR="00507FFD" w:rsidRDefault="000A6050" w:rsidP="000A6050">
            <w:pPr>
              <w:pStyle w:val="Listeavsnitt"/>
              <w:numPr>
                <w:ilvl w:val="0"/>
                <w:numId w:val="4"/>
              </w:numPr>
            </w:pPr>
            <w:r>
              <w:t>Jul</w:t>
            </w:r>
          </w:p>
          <w:p w14:paraId="6E617C0C" w14:textId="77777777" w:rsidR="009925F0" w:rsidRPr="009925F0" w:rsidRDefault="000A6050" w:rsidP="00096B7C">
            <w:pPr>
              <w:pStyle w:val="Listeavsnitt"/>
              <w:numPr>
                <w:ilvl w:val="0"/>
                <w:numId w:val="4"/>
              </w:numPr>
            </w:pPr>
            <w:r>
              <w:t>vinter</w:t>
            </w:r>
          </w:p>
          <w:p w14:paraId="2CE0D005" w14:textId="77777777" w:rsidR="009925F0" w:rsidRDefault="009925F0" w:rsidP="00096B7C">
            <w:pPr>
              <w:rPr>
                <w:color w:val="00B050"/>
              </w:rPr>
            </w:pPr>
          </w:p>
          <w:p w14:paraId="47992CCD" w14:textId="77777777" w:rsidR="00507FFD" w:rsidRPr="000A6050" w:rsidRDefault="000A6050" w:rsidP="00096B7C">
            <w:pPr>
              <w:rPr>
                <w:color w:val="00B050"/>
              </w:rPr>
            </w:pPr>
            <w:r w:rsidRPr="008D587E">
              <w:rPr>
                <w:color w:val="00B050"/>
              </w:rPr>
              <w:t>Hva skjer?</w:t>
            </w:r>
            <w:r w:rsidR="000B60DB">
              <w:rPr>
                <w:noProof/>
                <w:color w:val="00B050"/>
              </w:rPr>
              <w:t xml:space="preserve"> </w:t>
            </w:r>
          </w:p>
          <w:p w14:paraId="5A589E45" w14:textId="77777777" w:rsidR="00507FFD" w:rsidRPr="00507FFD" w:rsidRDefault="00507FFD" w:rsidP="00096B7C"/>
          <w:p w14:paraId="14BCA931" w14:textId="77777777" w:rsidR="00507FFD" w:rsidRPr="00507FFD" w:rsidRDefault="00507FFD" w:rsidP="00096B7C">
            <w:pPr>
              <w:rPr>
                <w:sz w:val="28"/>
                <w:szCs w:val="28"/>
              </w:rPr>
            </w:pPr>
            <w:r w:rsidRPr="00507FFD">
              <w:rPr>
                <w:sz w:val="28"/>
                <w:szCs w:val="28"/>
              </w:rPr>
              <w:t xml:space="preserve">DISKOFEST </w:t>
            </w:r>
          </w:p>
        </w:tc>
      </w:tr>
      <w:tr w:rsidR="00507FFD" w14:paraId="3BD71EEF" w14:textId="77777777" w:rsidTr="007656B9">
        <w:tc>
          <w:tcPr>
            <w:tcW w:w="4531" w:type="dxa"/>
            <w:shd w:val="clear" w:color="auto" w:fill="C5E0B3" w:themeFill="accent6" w:themeFillTint="66"/>
          </w:tcPr>
          <w:p w14:paraId="13853E5B" w14:textId="77777777" w:rsidR="00507FFD" w:rsidRPr="00400B97" w:rsidRDefault="007656B9" w:rsidP="00096B7C">
            <w:pPr>
              <w:rPr>
                <w:sz w:val="36"/>
                <w:szCs w:val="36"/>
                <w:lang w:val="nn-NO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76672" behindDoc="0" locked="0" layoutInCell="1" allowOverlap="1" wp14:anchorId="1E52FEA8" wp14:editId="2EF639A5">
                  <wp:simplePos x="0" y="0"/>
                  <wp:positionH relativeFrom="column">
                    <wp:posOffset>1830705</wp:posOffset>
                  </wp:positionH>
                  <wp:positionV relativeFrom="paragraph">
                    <wp:posOffset>108585</wp:posOffset>
                  </wp:positionV>
                  <wp:extent cx="635763" cy="685800"/>
                  <wp:effectExtent l="0" t="0" r="0" b="0"/>
                  <wp:wrapNone/>
                  <wp:docPr id="18" name="Bilde 18" descr="Planteriket Korgplantefamilien Løvetan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lanteriket Korgplantefamilien Løvetan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763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7FFD" w:rsidRPr="00400B97">
              <w:rPr>
                <w:sz w:val="36"/>
                <w:szCs w:val="36"/>
                <w:lang w:val="nn-NO"/>
              </w:rPr>
              <w:t>VÅR</w:t>
            </w:r>
          </w:p>
          <w:p w14:paraId="79B5DF9A" w14:textId="77777777" w:rsidR="00400B97" w:rsidRPr="00400B97" w:rsidRDefault="00400B97" w:rsidP="00096B7C">
            <w:pPr>
              <w:rPr>
                <w:lang w:val="nn-NO"/>
              </w:rPr>
            </w:pPr>
          </w:p>
          <w:p w14:paraId="3B7B0F47" w14:textId="77777777" w:rsidR="003A6A46" w:rsidRDefault="003A6A46" w:rsidP="003A6A46">
            <w:pPr>
              <w:rPr>
                <w:lang w:val="nn-NO"/>
              </w:rPr>
            </w:pPr>
            <w:r>
              <w:rPr>
                <w:lang w:val="nn-NO"/>
              </w:rPr>
              <w:t>Påskeferie 22.-24. mars,</w:t>
            </w:r>
            <w:r w:rsidRPr="000B60DB">
              <w:rPr>
                <w:lang w:val="nn-NO"/>
              </w:rPr>
              <w:t xml:space="preserve"> l</w:t>
            </w:r>
            <w:r>
              <w:rPr>
                <w:lang w:val="nn-NO"/>
              </w:rPr>
              <w:t>angdagar på SFO Påmelding i Vigilo</w:t>
            </w:r>
          </w:p>
          <w:p w14:paraId="28A95D55" w14:textId="77777777" w:rsidR="003A6A46" w:rsidRDefault="003A6A46" w:rsidP="003A6A46">
            <w:pPr>
              <w:rPr>
                <w:lang w:val="nn-NO"/>
              </w:rPr>
            </w:pPr>
          </w:p>
          <w:p w14:paraId="16B4860A" w14:textId="2686EE26" w:rsidR="003A6A46" w:rsidRDefault="003A6A46" w:rsidP="003A6A46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06 mai Kristi himmelfartsdag</w:t>
            </w:r>
          </w:p>
          <w:p w14:paraId="309FC373" w14:textId="55E35DAA" w:rsidR="00223065" w:rsidRDefault="00223065" w:rsidP="003A6A46">
            <w:pPr>
              <w:rPr>
                <w:lang w:val="nn-NO"/>
              </w:rPr>
            </w:pPr>
            <w:r>
              <w:rPr>
                <w:lang w:val="nn-NO"/>
              </w:rPr>
              <w:t>17. mai Nasjonaldag og 2. pinsedag</w:t>
            </w:r>
          </w:p>
          <w:p w14:paraId="032C4A77" w14:textId="77777777" w:rsidR="00400B97" w:rsidRPr="00400B97" w:rsidRDefault="00400B97" w:rsidP="00400B97">
            <w:pPr>
              <w:rPr>
                <w:sz w:val="36"/>
                <w:szCs w:val="36"/>
                <w:lang w:val="nn-NO"/>
              </w:rPr>
            </w:pPr>
          </w:p>
          <w:p w14:paraId="61B78A05" w14:textId="77777777" w:rsidR="003A6A46" w:rsidRDefault="00400B97" w:rsidP="003E236D">
            <w:pPr>
              <w:rPr>
                <w:sz w:val="24"/>
                <w:szCs w:val="24"/>
                <w:lang w:val="nn-NO"/>
              </w:rPr>
            </w:pPr>
            <w:r w:rsidRPr="00400B97">
              <w:rPr>
                <w:sz w:val="24"/>
                <w:szCs w:val="24"/>
                <w:lang w:val="nn-NO"/>
              </w:rPr>
              <w:t>Planleggingsdag</w:t>
            </w:r>
            <w:r w:rsidR="003A6A46">
              <w:rPr>
                <w:sz w:val="24"/>
                <w:szCs w:val="24"/>
                <w:lang w:val="nn-NO"/>
              </w:rPr>
              <w:t xml:space="preserve">ar: </w:t>
            </w:r>
          </w:p>
          <w:p w14:paraId="27E03EA1" w14:textId="77777777" w:rsidR="003A6A46" w:rsidRDefault="003A6A46" w:rsidP="003E236D">
            <w:pPr>
              <w:rPr>
                <w:sz w:val="24"/>
                <w:szCs w:val="24"/>
                <w:lang w:val="nn-NO"/>
              </w:rPr>
            </w:pPr>
          </w:p>
          <w:p w14:paraId="57834043" w14:textId="77777777" w:rsidR="003A6A46" w:rsidRDefault="003A6A46" w:rsidP="003E236D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07. mai: </w:t>
            </w:r>
            <w:proofErr w:type="spellStart"/>
            <w:r>
              <w:rPr>
                <w:sz w:val="24"/>
                <w:szCs w:val="24"/>
                <w:lang w:val="nn-NO"/>
              </w:rPr>
              <w:t>Planleggingdag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SFO stengd</w:t>
            </w:r>
          </w:p>
          <w:p w14:paraId="6278C334" w14:textId="0021E260" w:rsidR="00223065" w:rsidRPr="003A6A46" w:rsidRDefault="00223065" w:rsidP="003E236D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4531" w:type="dxa"/>
            <w:shd w:val="clear" w:color="auto" w:fill="FFE599" w:themeFill="accent4" w:themeFillTint="66"/>
          </w:tcPr>
          <w:p w14:paraId="4DE59654" w14:textId="77777777" w:rsidR="00507FFD" w:rsidRPr="00400B97" w:rsidRDefault="00507FFD" w:rsidP="00096B7C">
            <w:pPr>
              <w:rPr>
                <w:sz w:val="36"/>
                <w:szCs w:val="36"/>
                <w:lang w:val="nn-NO"/>
              </w:rPr>
            </w:pPr>
            <w:r w:rsidRPr="00400B97">
              <w:rPr>
                <w:sz w:val="36"/>
                <w:szCs w:val="36"/>
                <w:lang w:val="nn-NO"/>
              </w:rPr>
              <w:t>SOMMAR</w:t>
            </w:r>
          </w:p>
          <w:p w14:paraId="2BC4A05B" w14:textId="77777777" w:rsidR="00223065" w:rsidRPr="007656B9" w:rsidRDefault="00223065" w:rsidP="00223065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Siste skuledag 18</w:t>
            </w:r>
            <w:r w:rsidRPr="007656B9">
              <w:rPr>
                <w:sz w:val="24"/>
                <w:szCs w:val="24"/>
                <w:lang w:val="nn-NO"/>
              </w:rPr>
              <w:t>.06</w:t>
            </w:r>
          </w:p>
          <w:p w14:paraId="7BC4F8B1" w14:textId="77777777" w:rsidR="007656B9" w:rsidRDefault="007656B9" w:rsidP="00096B7C">
            <w:pPr>
              <w:rPr>
                <w:sz w:val="36"/>
                <w:szCs w:val="36"/>
                <w:lang w:val="nn-NO"/>
              </w:rPr>
            </w:pPr>
          </w:p>
          <w:p w14:paraId="4E8598E2" w14:textId="20743583" w:rsidR="00400B97" w:rsidRDefault="007656B9" w:rsidP="00096B7C">
            <w:pPr>
              <w:rPr>
                <w:sz w:val="24"/>
                <w:szCs w:val="24"/>
                <w:lang w:val="nn-NO"/>
              </w:rPr>
            </w:pPr>
            <w:r w:rsidRPr="007656B9">
              <w:rPr>
                <w:noProof/>
                <w:sz w:val="24"/>
                <w:szCs w:val="24"/>
                <w:lang w:eastAsia="nb-NO"/>
              </w:rPr>
              <w:drawing>
                <wp:anchor distT="0" distB="0" distL="114300" distR="114300" simplePos="0" relativeHeight="251677696" behindDoc="0" locked="0" layoutInCell="1" allowOverlap="1" wp14:anchorId="32612665" wp14:editId="540AB28D">
                  <wp:simplePos x="0" y="0"/>
                  <wp:positionH relativeFrom="column">
                    <wp:posOffset>1475740</wp:posOffset>
                  </wp:positionH>
                  <wp:positionV relativeFrom="paragraph">
                    <wp:posOffset>77470</wp:posOffset>
                  </wp:positionV>
                  <wp:extent cx="1123950" cy="1498600"/>
                  <wp:effectExtent l="133350" t="114300" r="114300" b="139700"/>
                  <wp:wrapThrough wrapText="bothSides">
                    <wp:wrapPolygon edited="0">
                      <wp:start x="-1831" y="-1647"/>
                      <wp:lineTo x="-2563" y="-1098"/>
                      <wp:lineTo x="-2197" y="23339"/>
                      <wp:lineTo x="23431" y="23339"/>
                      <wp:lineTo x="23431" y="-1647"/>
                      <wp:lineTo x="-1831" y="-1647"/>
                    </wp:wrapPolygon>
                  </wp:wrapThrough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98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64E19">
              <w:rPr>
                <w:sz w:val="24"/>
                <w:szCs w:val="24"/>
                <w:lang w:val="nn-NO"/>
              </w:rPr>
              <w:t xml:space="preserve">langdagar på </w:t>
            </w:r>
            <w:r w:rsidR="00223065">
              <w:rPr>
                <w:sz w:val="24"/>
                <w:szCs w:val="24"/>
                <w:lang w:val="nn-NO"/>
              </w:rPr>
              <w:t xml:space="preserve">SFO: </w:t>
            </w:r>
          </w:p>
          <w:p w14:paraId="3240913C" w14:textId="42041430" w:rsidR="00223065" w:rsidRDefault="00223065" w:rsidP="00223065">
            <w:pPr>
              <w:rPr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21-30 juni, </w:t>
            </w:r>
            <w:r>
              <w:rPr>
                <w:lang w:val="nn-NO"/>
              </w:rPr>
              <w:t>Påmelding i Vigilo</w:t>
            </w:r>
          </w:p>
          <w:p w14:paraId="189084E3" w14:textId="721082FC" w:rsidR="00223065" w:rsidRPr="007656B9" w:rsidRDefault="00223065" w:rsidP="00096B7C">
            <w:pPr>
              <w:rPr>
                <w:sz w:val="24"/>
                <w:szCs w:val="24"/>
                <w:lang w:val="nn-NO"/>
              </w:rPr>
            </w:pPr>
          </w:p>
          <w:p w14:paraId="7646F63B" w14:textId="77777777" w:rsidR="007656B9" w:rsidRPr="007656B9" w:rsidRDefault="007656B9" w:rsidP="00096B7C">
            <w:pPr>
              <w:rPr>
                <w:sz w:val="24"/>
                <w:szCs w:val="24"/>
                <w:lang w:val="nn-NO"/>
              </w:rPr>
            </w:pPr>
          </w:p>
          <w:p w14:paraId="7B959D0F" w14:textId="77777777" w:rsidR="007656B9" w:rsidRDefault="007656B9" w:rsidP="00096B7C">
            <w:pPr>
              <w:rPr>
                <w:sz w:val="36"/>
                <w:szCs w:val="36"/>
                <w:lang w:val="nn-NO"/>
              </w:rPr>
            </w:pPr>
          </w:p>
          <w:p w14:paraId="35B74415" w14:textId="77777777" w:rsidR="007656B9" w:rsidRDefault="007656B9" w:rsidP="00096B7C">
            <w:pPr>
              <w:rPr>
                <w:sz w:val="36"/>
                <w:szCs w:val="36"/>
                <w:lang w:val="nn-NO"/>
              </w:rPr>
            </w:pPr>
          </w:p>
          <w:p w14:paraId="52BBA861" w14:textId="77777777" w:rsidR="007656B9" w:rsidRDefault="007656B9" w:rsidP="00096B7C">
            <w:pPr>
              <w:rPr>
                <w:sz w:val="36"/>
                <w:szCs w:val="36"/>
                <w:lang w:val="nn-NO"/>
              </w:rPr>
            </w:pPr>
          </w:p>
          <w:p w14:paraId="04376769" w14:textId="77777777" w:rsidR="007656B9" w:rsidRDefault="007656B9" w:rsidP="00096B7C">
            <w:pPr>
              <w:rPr>
                <w:sz w:val="36"/>
                <w:szCs w:val="36"/>
                <w:lang w:val="nn-NO"/>
              </w:rPr>
            </w:pPr>
          </w:p>
          <w:p w14:paraId="5C86D646" w14:textId="77777777" w:rsidR="007656B9" w:rsidRPr="00400B97" w:rsidRDefault="007656B9" w:rsidP="00096B7C">
            <w:pPr>
              <w:rPr>
                <w:sz w:val="36"/>
                <w:szCs w:val="36"/>
                <w:lang w:val="nn-NO"/>
              </w:rPr>
            </w:pPr>
          </w:p>
        </w:tc>
      </w:tr>
      <w:tr w:rsidR="00507FFD" w14:paraId="5B15D0A6" w14:textId="77777777" w:rsidTr="007656B9">
        <w:tc>
          <w:tcPr>
            <w:tcW w:w="4531" w:type="dxa"/>
            <w:shd w:val="clear" w:color="auto" w:fill="E2EFD9" w:themeFill="accent6" w:themeFillTint="33"/>
          </w:tcPr>
          <w:p w14:paraId="46CA990E" w14:textId="77777777" w:rsidR="00507FFD" w:rsidRPr="00400B97" w:rsidRDefault="00400B97" w:rsidP="00400B97">
            <w:pPr>
              <w:rPr>
                <w:color w:val="00B050"/>
                <w:lang w:val="nn-NO"/>
              </w:rPr>
            </w:pPr>
            <w:r w:rsidRPr="00400B97">
              <w:rPr>
                <w:color w:val="00B050"/>
                <w:lang w:val="nn-NO"/>
              </w:rPr>
              <w:t>Mål:</w:t>
            </w:r>
            <w:r w:rsidR="00507FFD" w:rsidRPr="00400B97">
              <w:rPr>
                <w:color w:val="00B050"/>
                <w:lang w:val="nn-NO"/>
              </w:rPr>
              <w:t xml:space="preserve"> </w:t>
            </w:r>
          </w:p>
          <w:p w14:paraId="655E8CF1" w14:textId="77777777" w:rsidR="00400B97" w:rsidRDefault="00400B97" w:rsidP="00096B7C">
            <w:pPr>
              <w:rPr>
                <w:lang w:val="nn-NO"/>
              </w:rPr>
            </w:pPr>
          </w:p>
          <w:p w14:paraId="7751F81A" w14:textId="77777777" w:rsid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kunnskap om å plante og dyrke.</w:t>
            </w:r>
          </w:p>
          <w:p w14:paraId="1EA7F5A2" w14:textId="77777777" w:rsidR="007656B9" w:rsidRDefault="007656B9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Samspelsleikar som klappe- og ring leik.</w:t>
            </w:r>
          </w:p>
          <w:p w14:paraId="2C8708D1" w14:textId="77777777" w:rsidR="00400B97" w:rsidRDefault="00400B97" w:rsidP="00400B97">
            <w:pPr>
              <w:rPr>
                <w:lang w:val="nn-NO"/>
              </w:rPr>
            </w:pPr>
          </w:p>
          <w:p w14:paraId="5369FFE8" w14:textId="77777777" w:rsidR="00400B97" w:rsidRPr="00400B97" w:rsidRDefault="00400B97" w:rsidP="00400B97">
            <w:pPr>
              <w:rPr>
                <w:lang w:val="nn-NO"/>
              </w:rPr>
            </w:pPr>
          </w:p>
          <w:p w14:paraId="248B5A26" w14:textId="77777777" w:rsidR="00400B97" w:rsidRPr="00400B97" w:rsidRDefault="00400B97" w:rsidP="00096B7C">
            <w:pPr>
              <w:rPr>
                <w:color w:val="00B050"/>
                <w:lang w:val="nn-NO"/>
              </w:rPr>
            </w:pPr>
            <w:r w:rsidRPr="00400B97">
              <w:rPr>
                <w:color w:val="00B050"/>
                <w:lang w:val="nn-NO"/>
              </w:rPr>
              <w:t>Aktivitetar:</w:t>
            </w:r>
          </w:p>
          <w:p w14:paraId="110E28BE" w14:textId="77777777" w:rsidR="006112A2" w:rsidRPr="006112A2" w:rsidRDefault="00400B97" w:rsidP="006112A2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400B97">
              <w:rPr>
                <w:lang w:val="nn-NO"/>
              </w:rPr>
              <w:t>Leik, meir leik ute</w:t>
            </w:r>
          </w:p>
          <w:p w14:paraId="673DB8B1" w14:textId="77777777" w:rsidR="00400B97" w:rsidRP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400B97">
              <w:rPr>
                <w:lang w:val="nn-NO"/>
              </w:rPr>
              <w:t>Gate kritt</w:t>
            </w:r>
          </w:p>
          <w:p w14:paraId="45E35CEE" w14:textId="77777777" w:rsidR="00400B97" w:rsidRP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400B97">
              <w:rPr>
                <w:lang w:val="nn-NO"/>
              </w:rPr>
              <w:t>Hoppetau</w:t>
            </w:r>
          </w:p>
          <w:p w14:paraId="3E70EF40" w14:textId="77777777" w:rsid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Påskeverkstad</w:t>
            </w:r>
          </w:p>
          <w:p w14:paraId="0D974D75" w14:textId="77777777" w:rsid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Plante til skulehagen</w:t>
            </w:r>
          </w:p>
          <w:p w14:paraId="008347DE" w14:textId="77777777" w:rsidR="007656B9" w:rsidRDefault="007656B9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Lage duskar av garn</w:t>
            </w:r>
          </w:p>
          <w:p w14:paraId="4768B244" w14:textId="77777777" w:rsidR="007656B9" w:rsidRDefault="007656B9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Koste og rydde ute plassen</w:t>
            </w:r>
          </w:p>
          <w:p w14:paraId="168BB166" w14:textId="77777777" w:rsidR="00400B97" w:rsidRPr="00400B97" w:rsidRDefault="00400B97" w:rsidP="00400B97">
            <w:pPr>
              <w:pStyle w:val="Listeavsnitt"/>
              <w:rPr>
                <w:lang w:val="nn-NO"/>
              </w:rPr>
            </w:pPr>
          </w:p>
          <w:p w14:paraId="08215B11" w14:textId="77777777" w:rsidR="00400B97" w:rsidRPr="00400B97" w:rsidRDefault="00400B97" w:rsidP="00096B7C">
            <w:pPr>
              <w:rPr>
                <w:lang w:val="nn-NO"/>
              </w:rPr>
            </w:pPr>
          </w:p>
          <w:p w14:paraId="02AF59D2" w14:textId="77777777" w:rsidR="00400B97" w:rsidRPr="00400B97" w:rsidRDefault="00400B97" w:rsidP="00096B7C">
            <w:pPr>
              <w:rPr>
                <w:lang w:val="nn-NO"/>
              </w:rPr>
            </w:pPr>
          </w:p>
          <w:p w14:paraId="1C157B13" w14:textId="77777777" w:rsidR="00400B97" w:rsidRPr="00400B97" w:rsidRDefault="007656B9" w:rsidP="00096B7C">
            <w:pPr>
              <w:rPr>
                <w:lang w:val="nn-NO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74624" behindDoc="0" locked="0" layoutInCell="1" allowOverlap="1" wp14:anchorId="3970BE77" wp14:editId="35479CA5">
                  <wp:simplePos x="0" y="0"/>
                  <wp:positionH relativeFrom="margin">
                    <wp:posOffset>1353820</wp:posOffset>
                  </wp:positionH>
                  <wp:positionV relativeFrom="paragraph">
                    <wp:posOffset>90805</wp:posOffset>
                  </wp:positionV>
                  <wp:extent cx="1503680" cy="1127760"/>
                  <wp:effectExtent l="0" t="2540" r="0" b="0"/>
                  <wp:wrapNone/>
                  <wp:docPr id="11" name="Bil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0368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1F3AB4" w14:textId="77777777" w:rsidR="00400B97" w:rsidRPr="00400B97" w:rsidRDefault="00400B97" w:rsidP="00096B7C">
            <w:pPr>
              <w:rPr>
                <w:color w:val="00B050"/>
                <w:lang w:val="nn-NO"/>
              </w:rPr>
            </w:pPr>
            <w:r w:rsidRPr="00400B97">
              <w:rPr>
                <w:color w:val="00B050"/>
                <w:lang w:val="nn-NO"/>
              </w:rPr>
              <w:t>Tema:</w:t>
            </w:r>
          </w:p>
          <w:p w14:paraId="6C1C0213" w14:textId="77777777" w:rsid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Vår</w:t>
            </w:r>
          </w:p>
          <w:p w14:paraId="09888852" w14:textId="77777777" w:rsidR="00400B97" w:rsidRDefault="00400B97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Påske</w:t>
            </w:r>
          </w:p>
          <w:p w14:paraId="55E2572D" w14:textId="77777777" w:rsidR="007656B9" w:rsidRPr="00400B97" w:rsidRDefault="007656B9" w:rsidP="00400B97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17. mai</w:t>
            </w:r>
          </w:p>
          <w:p w14:paraId="67374BB0" w14:textId="77777777" w:rsidR="00400B97" w:rsidRPr="00400B97" w:rsidRDefault="00400B97" w:rsidP="00096B7C">
            <w:pPr>
              <w:rPr>
                <w:lang w:val="nn-NO"/>
              </w:rPr>
            </w:pPr>
          </w:p>
          <w:p w14:paraId="4F5F7FD2" w14:textId="77777777" w:rsidR="00400B97" w:rsidRPr="00400B97" w:rsidRDefault="00400B97" w:rsidP="00096B7C">
            <w:pPr>
              <w:rPr>
                <w:lang w:val="nn-NO"/>
              </w:rPr>
            </w:pPr>
          </w:p>
          <w:p w14:paraId="1DB76FD0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21492DD8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0F70828D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6A4D0ED9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03491234" w14:textId="2958011F" w:rsidR="00400B97" w:rsidRPr="003A6A46" w:rsidRDefault="00400B97" w:rsidP="00096B7C">
            <w:pPr>
              <w:rPr>
                <w:color w:val="00B050"/>
                <w:lang w:val="nn-NO"/>
              </w:rPr>
            </w:pPr>
            <w:r w:rsidRPr="00400B97">
              <w:rPr>
                <w:color w:val="00B050"/>
                <w:lang w:val="nn-NO"/>
              </w:rPr>
              <w:t>Kva skjer:</w:t>
            </w:r>
          </w:p>
          <w:p w14:paraId="254BFD81" w14:textId="77777777" w:rsidR="00507FFD" w:rsidRPr="00400B97" w:rsidRDefault="00507FFD" w:rsidP="00096B7C">
            <w:pPr>
              <w:rPr>
                <w:lang w:val="nn-NO"/>
              </w:rPr>
            </w:pPr>
            <w:r w:rsidRPr="006112A2">
              <w:rPr>
                <w:sz w:val="32"/>
                <w:szCs w:val="32"/>
                <w:lang w:val="nn-NO"/>
              </w:rPr>
              <w:t>PÅSKEJAKT</w:t>
            </w:r>
          </w:p>
        </w:tc>
        <w:tc>
          <w:tcPr>
            <w:tcW w:w="4531" w:type="dxa"/>
            <w:shd w:val="clear" w:color="auto" w:fill="FFF2CC" w:themeFill="accent4" w:themeFillTint="33"/>
          </w:tcPr>
          <w:p w14:paraId="6F490293" w14:textId="77777777" w:rsidR="007656B9" w:rsidRPr="006112A2" w:rsidRDefault="007656B9" w:rsidP="00096B7C">
            <w:pPr>
              <w:rPr>
                <w:color w:val="00B050"/>
              </w:rPr>
            </w:pPr>
            <w:r w:rsidRPr="006112A2">
              <w:rPr>
                <w:color w:val="00B050"/>
              </w:rPr>
              <w:t>Mål:</w:t>
            </w:r>
          </w:p>
          <w:p w14:paraId="5EF4A189" w14:textId="77777777" w:rsidR="007656B9" w:rsidRPr="006112A2" w:rsidRDefault="007656B9" w:rsidP="00096B7C">
            <w:pPr>
              <w:rPr>
                <w:lang w:val="nn-NO"/>
              </w:rPr>
            </w:pPr>
          </w:p>
          <w:p w14:paraId="69E5E068" w14:textId="77777777" w:rsidR="00507FFD" w:rsidRPr="006112A2" w:rsidRDefault="007656B9" w:rsidP="007656B9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6112A2">
              <w:rPr>
                <w:lang w:val="nn-NO"/>
              </w:rPr>
              <w:t>Helse på nye fyrstetrinns-barn</w:t>
            </w:r>
          </w:p>
          <w:p w14:paraId="32DED53E" w14:textId="77777777" w:rsidR="006112A2" w:rsidRPr="006112A2" w:rsidRDefault="006112A2" w:rsidP="007656B9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6112A2">
              <w:rPr>
                <w:lang w:val="nn-NO"/>
              </w:rPr>
              <w:t>Førebu eit nytt skuleår</w:t>
            </w:r>
          </w:p>
          <w:p w14:paraId="29A76EBC" w14:textId="77777777" w:rsidR="00507FFD" w:rsidRPr="006112A2" w:rsidRDefault="00507FFD" w:rsidP="00096B7C">
            <w:pPr>
              <w:rPr>
                <w:lang w:val="nn-NO"/>
              </w:rPr>
            </w:pPr>
          </w:p>
          <w:p w14:paraId="174FF984" w14:textId="77777777" w:rsidR="00507FFD" w:rsidRPr="006112A2" w:rsidRDefault="007656B9" w:rsidP="00096B7C">
            <w:pPr>
              <w:rPr>
                <w:color w:val="00B050"/>
                <w:lang w:val="nn-NO"/>
              </w:rPr>
            </w:pPr>
            <w:r w:rsidRPr="006112A2">
              <w:rPr>
                <w:color w:val="00B050"/>
                <w:lang w:val="nn-NO"/>
              </w:rPr>
              <w:t>Aktivitetar:</w:t>
            </w:r>
            <w:r w:rsidR="006112A2">
              <w:rPr>
                <w:noProof/>
              </w:rPr>
              <w:t xml:space="preserve"> </w:t>
            </w:r>
          </w:p>
          <w:p w14:paraId="722400E9" w14:textId="77777777" w:rsidR="007656B9" w:rsidRDefault="006112A2" w:rsidP="00096B7C">
            <w:pPr>
              <w:rPr>
                <w:lang w:val="nn-NO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80768" behindDoc="1" locked="0" layoutInCell="1" allowOverlap="1" wp14:anchorId="17512F60" wp14:editId="209329A7">
                  <wp:simplePos x="0" y="0"/>
                  <wp:positionH relativeFrom="column">
                    <wp:posOffset>1401445</wp:posOffset>
                  </wp:positionH>
                  <wp:positionV relativeFrom="paragraph">
                    <wp:posOffset>10160</wp:posOffset>
                  </wp:positionV>
                  <wp:extent cx="1178560" cy="1571625"/>
                  <wp:effectExtent l="0" t="0" r="2540" b="9525"/>
                  <wp:wrapTight wrapText="bothSides">
                    <wp:wrapPolygon edited="0">
                      <wp:start x="0" y="0"/>
                      <wp:lineTo x="0" y="21469"/>
                      <wp:lineTo x="21297" y="21469"/>
                      <wp:lineTo x="21297" y="0"/>
                      <wp:lineTo x="0" y="0"/>
                    </wp:wrapPolygon>
                  </wp:wrapTight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43E12E" w14:textId="77777777" w:rsidR="007656B9" w:rsidRDefault="007656B9" w:rsidP="007656B9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Leik ute</w:t>
            </w:r>
          </w:p>
          <w:p w14:paraId="49228956" w14:textId="77777777" w:rsidR="007656B9" w:rsidRDefault="006112A2" w:rsidP="007656B9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L</w:t>
            </w:r>
            <w:r w:rsidR="007656B9">
              <w:rPr>
                <w:lang w:val="nn-NO"/>
              </w:rPr>
              <w:t>eik</w:t>
            </w:r>
            <w:r>
              <w:rPr>
                <w:lang w:val="nn-NO"/>
              </w:rPr>
              <w:t xml:space="preserve"> med vatn.</w:t>
            </w:r>
          </w:p>
          <w:p w14:paraId="4CFB8A19" w14:textId="77777777" w:rsidR="00507FFD" w:rsidRPr="006112A2" w:rsidRDefault="007656B9" w:rsidP="00096B7C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Samspelsleik</w:t>
            </w:r>
          </w:p>
          <w:p w14:paraId="68EDC376" w14:textId="77777777" w:rsidR="00507FFD" w:rsidRDefault="006112A2" w:rsidP="006112A2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P</w:t>
            </w:r>
            <w:r w:rsidRPr="006112A2">
              <w:rPr>
                <w:lang w:val="nn-NO"/>
              </w:rPr>
              <w:t>apirfly</w:t>
            </w:r>
          </w:p>
          <w:p w14:paraId="047072AB" w14:textId="77777777" w:rsidR="006112A2" w:rsidRPr="006112A2" w:rsidRDefault="006112A2" w:rsidP="006112A2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>Ta med teiknesaker, maling og papir ut.</w:t>
            </w:r>
          </w:p>
          <w:p w14:paraId="68EBB3B4" w14:textId="77777777" w:rsidR="00507FFD" w:rsidRPr="006112A2" w:rsidRDefault="00507FFD" w:rsidP="00096B7C">
            <w:pPr>
              <w:rPr>
                <w:color w:val="00B050"/>
                <w:lang w:val="nn-NO"/>
              </w:rPr>
            </w:pPr>
          </w:p>
          <w:p w14:paraId="3559F953" w14:textId="77777777" w:rsidR="007656B9" w:rsidRPr="006112A2" w:rsidRDefault="007656B9" w:rsidP="00096B7C">
            <w:pPr>
              <w:rPr>
                <w:color w:val="00B050"/>
                <w:lang w:val="nn-NO"/>
              </w:rPr>
            </w:pPr>
            <w:r w:rsidRPr="006112A2">
              <w:rPr>
                <w:color w:val="00B050"/>
                <w:lang w:val="nn-NO"/>
              </w:rPr>
              <w:t>Tema:</w:t>
            </w:r>
          </w:p>
          <w:p w14:paraId="57BEC56F" w14:textId="77777777" w:rsidR="007656B9" w:rsidRDefault="007656B9" w:rsidP="00096B7C">
            <w:pPr>
              <w:rPr>
                <w:lang w:val="nn-NO"/>
              </w:rPr>
            </w:pPr>
          </w:p>
          <w:p w14:paraId="4CA91CD3" w14:textId="41F02D51" w:rsidR="007656B9" w:rsidRDefault="003A6A46" w:rsidP="006112A2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 w:rsidRPr="006112A2">
              <w:rPr>
                <w:noProof/>
                <w:color w:val="00B050"/>
                <w:lang w:eastAsia="nb-NO"/>
              </w:rPr>
              <w:drawing>
                <wp:anchor distT="0" distB="0" distL="114300" distR="114300" simplePos="0" relativeHeight="251678720" behindDoc="0" locked="0" layoutInCell="1" allowOverlap="1" wp14:anchorId="48B1B2DA" wp14:editId="213849FE">
                  <wp:simplePos x="0" y="0"/>
                  <wp:positionH relativeFrom="column">
                    <wp:posOffset>1491615</wp:posOffset>
                  </wp:positionH>
                  <wp:positionV relativeFrom="paragraph">
                    <wp:posOffset>153670</wp:posOffset>
                  </wp:positionV>
                  <wp:extent cx="1120284" cy="1495425"/>
                  <wp:effectExtent l="0" t="0" r="3810" b="0"/>
                  <wp:wrapNone/>
                  <wp:docPr id="15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4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12A2">
              <w:rPr>
                <w:lang w:val="nn-NO"/>
              </w:rPr>
              <w:t>Sommar.</w:t>
            </w:r>
          </w:p>
          <w:p w14:paraId="0EC39AE7" w14:textId="2C81DB06" w:rsidR="006112A2" w:rsidRDefault="006112A2" w:rsidP="006112A2">
            <w:pPr>
              <w:pStyle w:val="Listeavsnitt"/>
              <w:numPr>
                <w:ilvl w:val="0"/>
                <w:numId w:val="4"/>
              </w:numPr>
              <w:rPr>
                <w:lang w:val="nn-NO"/>
              </w:rPr>
            </w:pPr>
            <w:r>
              <w:rPr>
                <w:lang w:val="nn-NO"/>
              </w:rPr>
              <w:t xml:space="preserve">Avslutning og </w:t>
            </w:r>
          </w:p>
          <w:p w14:paraId="011A5801" w14:textId="7EFF438B" w:rsidR="006112A2" w:rsidRPr="006112A2" w:rsidRDefault="006112A2" w:rsidP="006112A2">
            <w:pPr>
              <w:pStyle w:val="Listeavsnitt"/>
              <w:rPr>
                <w:lang w:val="nn-NO"/>
              </w:rPr>
            </w:pPr>
            <w:r>
              <w:rPr>
                <w:lang w:val="nn-NO"/>
              </w:rPr>
              <w:t>nytt skuleår.</w:t>
            </w:r>
          </w:p>
          <w:p w14:paraId="6AAEC7CC" w14:textId="682DD924" w:rsidR="007656B9" w:rsidRDefault="007656B9" w:rsidP="00096B7C">
            <w:pPr>
              <w:rPr>
                <w:lang w:val="nn-NO"/>
              </w:rPr>
            </w:pPr>
          </w:p>
          <w:p w14:paraId="4E33C81C" w14:textId="77777777" w:rsidR="007656B9" w:rsidRDefault="007656B9" w:rsidP="00096B7C">
            <w:pPr>
              <w:rPr>
                <w:lang w:val="nn-NO"/>
              </w:rPr>
            </w:pPr>
          </w:p>
          <w:p w14:paraId="3390A7CC" w14:textId="77777777" w:rsidR="007656B9" w:rsidRDefault="007656B9" w:rsidP="00096B7C">
            <w:pPr>
              <w:rPr>
                <w:lang w:val="nn-NO"/>
              </w:rPr>
            </w:pPr>
          </w:p>
          <w:p w14:paraId="4F821DD7" w14:textId="77777777" w:rsidR="007656B9" w:rsidRDefault="007656B9" w:rsidP="00096B7C">
            <w:pPr>
              <w:rPr>
                <w:lang w:val="nn-NO"/>
              </w:rPr>
            </w:pPr>
          </w:p>
          <w:p w14:paraId="4DBFAE0D" w14:textId="77777777" w:rsidR="007656B9" w:rsidRDefault="007656B9" w:rsidP="00096B7C">
            <w:pPr>
              <w:rPr>
                <w:lang w:val="nn-NO"/>
              </w:rPr>
            </w:pPr>
          </w:p>
          <w:p w14:paraId="62723608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528FB35C" w14:textId="77777777" w:rsidR="006112A2" w:rsidRDefault="006112A2" w:rsidP="00096B7C">
            <w:pPr>
              <w:rPr>
                <w:color w:val="00B050"/>
                <w:lang w:val="nn-NO"/>
              </w:rPr>
            </w:pPr>
          </w:p>
          <w:p w14:paraId="6DE0C42F" w14:textId="77777777" w:rsidR="006112A2" w:rsidRPr="006112A2" w:rsidRDefault="007656B9" w:rsidP="00096B7C">
            <w:pPr>
              <w:rPr>
                <w:color w:val="00B050"/>
                <w:lang w:val="nn-NO"/>
              </w:rPr>
            </w:pPr>
            <w:r w:rsidRPr="006112A2">
              <w:rPr>
                <w:color w:val="00B050"/>
                <w:lang w:val="nn-NO"/>
              </w:rPr>
              <w:t>Kva skjer?</w:t>
            </w:r>
          </w:p>
          <w:p w14:paraId="62D33143" w14:textId="77777777" w:rsidR="00507FFD" w:rsidRPr="006112A2" w:rsidRDefault="00507FFD" w:rsidP="00096B7C">
            <w:pPr>
              <w:rPr>
                <w:sz w:val="32"/>
                <w:szCs w:val="32"/>
                <w:lang w:val="nn-NO"/>
              </w:rPr>
            </w:pPr>
            <w:r w:rsidRPr="006112A2">
              <w:rPr>
                <w:sz w:val="32"/>
                <w:szCs w:val="32"/>
                <w:lang w:val="nn-NO"/>
              </w:rPr>
              <w:t>SOMMARFEST</w:t>
            </w:r>
          </w:p>
        </w:tc>
      </w:tr>
    </w:tbl>
    <w:p w14:paraId="6EF24D10" w14:textId="77777777" w:rsidR="00847D1F" w:rsidRDefault="00847D1F" w:rsidP="00847D1F"/>
    <w:p w14:paraId="60835A11" w14:textId="77777777" w:rsidR="005A48D4" w:rsidRPr="0012104C" w:rsidRDefault="005A48D4" w:rsidP="00847D1F"/>
    <w:p w14:paraId="2A2336BD" w14:textId="77777777" w:rsidR="00435E17" w:rsidRPr="00976AB1" w:rsidRDefault="00435E17" w:rsidP="005F3EEF">
      <w:pPr>
        <w:pStyle w:val="Overskrift1"/>
        <w:rPr>
          <w:lang w:val="nn-NO"/>
        </w:rPr>
      </w:pPr>
      <w:bookmarkStart w:id="11" w:name="_Toc239751626"/>
      <w:r w:rsidRPr="00976AB1">
        <w:rPr>
          <w:lang w:val="nn-NO"/>
        </w:rPr>
        <w:t>Praktisk informasjon</w:t>
      </w:r>
      <w:bookmarkEnd w:id="11"/>
    </w:p>
    <w:p w14:paraId="23F7AE1A" w14:textId="77777777" w:rsidR="00435E17" w:rsidRPr="00976AB1" w:rsidRDefault="00435E17" w:rsidP="00A0012F">
      <w:pPr>
        <w:pStyle w:val="Overskrift2"/>
        <w:rPr>
          <w:lang w:val="nn-NO"/>
        </w:rPr>
      </w:pPr>
      <w:bookmarkStart w:id="12" w:name="_Toc239751627"/>
      <w:r w:rsidRPr="00976AB1">
        <w:rPr>
          <w:lang w:val="nn-NO"/>
        </w:rPr>
        <w:t>Søknadsprosess, endring av plass og opps</w:t>
      </w:r>
      <w:r w:rsidR="00976AB1">
        <w:rPr>
          <w:lang w:val="nn-NO"/>
        </w:rPr>
        <w:t>eiing.</w:t>
      </w:r>
      <w:bookmarkEnd w:id="12"/>
    </w:p>
    <w:p w14:paraId="6FDEF32F" w14:textId="77777777" w:rsidR="00A0012F" w:rsidRPr="00976AB1" w:rsidRDefault="00A005D1" w:rsidP="00A0012F">
      <w:pPr>
        <w:rPr>
          <w:lang w:val="nn-NO"/>
        </w:rPr>
      </w:pPr>
      <w:r w:rsidRPr="00976AB1">
        <w:rPr>
          <w:lang w:val="nn-NO"/>
        </w:rPr>
        <w:t>Søknad om, endring av og opps</w:t>
      </w:r>
      <w:r w:rsidR="00976AB1">
        <w:rPr>
          <w:lang w:val="nn-NO"/>
        </w:rPr>
        <w:t>eiing</w:t>
      </w:r>
      <w:r w:rsidRPr="00976AB1">
        <w:rPr>
          <w:lang w:val="nn-NO"/>
        </w:rPr>
        <w:t xml:space="preserve"> av SFO-plass skjer elektronisk. Informasjon om søknadsprosess og søknadsskjema finnes på</w:t>
      </w:r>
      <w:r w:rsidR="00CE7BD6" w:rsidRPr="00976AB1">
        <w:rPr>
          <w:lang w:val="nn-NO"/>
        </w:rPr>
        <w:t xml:space="preserve"> nettsidene </w:t>
      </w:r>
      <w:hyperlink r:id="rId28" w:history="1">
        <w:r w:rsidR="00CE7BD6" w:rsidRPr="00976AB1">
          <w:rPr>
            <w:rStyle w:val="Hyperkobling"/>
            <w:lang w:val="nn-NO"/>
          </w:rPr>
          <w:t>Skolefritidsordning – SFO</w:t>
        </w:r>
      </w:hyperlink>
      <w:r w:rsidR="00CE7BD6" w:rsidRPr="00976AB1">
        <w:rPr>
          <w:lang w:val="nn-NO"/>
        </w:rPr>
        <w:t xml:space="preserve"> på </w:t>
      </w:r>
      <w:proofErr w:type="spellStart"/>
      <w:r w:rsidR="00CE7BD6" w:rsidRPr="00976AB1">
        <w:rPr>
          <w:lang w:val="nn-NO"/>
        </w:rPr>
        <w:t>Innbyggerhjelpen</w:t>
      </w:r>
      <w:proofErr w:type="spellEnd"/>
      <w:r w:rsidR="00CE7BD6" w:rsidRPr="00976AB1">
        <w:rPr>
          <w:lang w:val="nn-NO"/>
        </w:rPr>
        <w:t>.</w:t>
      </w:r>
    </w:p>
    <w:p w14:paraId="572446D0" w14:textId="77777777" w:rsidR="00435E17" w:rsidRPr="00976AB1" w:rsidRDefault="00435E17" w:rsidP="00A0012F">
      <w:pPr>
        <w:pStyle w:val="Overskrift2"/>
        <w:rPr>
          <w:lang w:val="nn-NO"/>
        </w:rPr>
      </w:pPr>
      <w:bookmarkStart w:id="13" w:name="_Toc239751628"/>
      <w:r w:rsidRPr="00976AB1">
        <w:rPr>
          <w:lang w:val="nn-NO"/>
        </w:rPr>
        <w:t>Plasstyp</w:t>
      </w:r>
      <w:r w:rsidR="00976AB1">
        <w:rPr>
          <w:lang w:val="nn-NO"/>
        </w:rPr>
        <w:t>a</w:t>
      </w:r>
      <w:r w:rsidRPr="00976AB1">
        <w:rPr>
          <w:lang w:val="nn-NO"/>
        </w:rPr>
        <w:t>r og priser</w:t>
      </w:r>
      <w:bookmarkEnd w:id="13"/>
    </w:p>
    <w:p w14:paraId="36324DFC" w14:textId="7B575524" w:rsidR="000235F4" w:rsidRPr="00E05F17" w:rsidRDefault="00CE7BD6" w:rsidP="000235F4">
      <w:pPr>
        <w:rPr>
          <w:lang w:val="nn-NO"/>
        </w:rPr>
      </w:pPr>
      <w:r w:rsidRPr="00976AB1">
        <w:rPr>
          <w:lang w:val="nn-NO"/>
        </w:rPr>
        <w:t>Informasjon om plasstyp</w:t>
      </w:r>
      <w:r w:rsidR="00976AB1">
        <w:rPr>
          <w:lang w:val="nn-NO"/>
        </w:rPr>
        <w:t>a</w:t>
      </w:r>
      <w:r w:rsidRPr="00976AB1">
        <w:rPr>
          <w:lang w:val="nn-NO"/>
        </w:rPr>
        <w:t>r</w:t>
      </w:r>
      <w:r w:rsidR="003E1DB8" w:rsidRPr="00976AB1">
        <w:rPr>
          <w:lang w:val="nn-NO"/>
        </w:rPr>
        <w:t xml:space="preserve">, </w:t>
      </w:r>
      <w:r w:rsidRPr="00976AB1">
        <w:rPr>
          <w:lang w:val="nn-NO"/>
        </w:rPr>
        <w:t xml:space="preserve">priser </w:t>
      </w:r>
      <w:r w:rsidR="00545414" w:rsidRPr="00976AB1">
        <w:rPr>
          <w:lang w:val="nn-NO"/>
        </w:rPr>
        <w:t xml:space="preserve">og reduserte betaling for SFO </w:t>
      </w:r>
      <w:r w:rsidRPr="00976AB1">
        <w:rPr>
          <w:lang w:val="nn-NO"/>
        </w:rPr>
        <w:t xml:space="preserve">finnes på nettsidene </w:t>
      </w:r>
      <w:hyperlink r:id="rId29" w:history="1">
        <w:r w:rsidR="000235F4" w:rsidRPr="00976AB1">
          <w:rPr>
            <w:rStyle w:val="Hyperkobling"/>
            <w:lang w:val="nn-NO"/>
          </w:rPr>
          <w:t>Skolefritidsordning – SFO</w:t>
        </w:r>
      </w:hyperlink>
      <w:r w:rsidR="000235F4" w:rsidRPr="00976AB1">
        <w:rPr>
          <w:lang w:val="nn-NO"/>
        </w:rPr>
        <w:t xml:space="preserve"> på </w:t>
      </w:r>
      <w:proofErr w:type="spellStart"/>
      <w:r w:rsidR="000235F4" w:rsidRPr="00976AB1">
        <w:rPr>
          <w:lang w:val="nn-NO"/>
        </w:rPr>
        <w:t>Innbyggerhjelpen</w:t>
      </w:r>
      <w:proofErr w:type="spellEnd"/>
      <w:r w:rsidRPr="00976AB1">
        <w:rPr>
          <w:lang w:val="nn-NO"/>
        </w:rPr>
        <w:t xml:space="preserve">. </w:t>
      </w:r>
      <w:r w:rsidR="000235F4" w:rsidRPr="00976AB1">
        <w:rPr>
          <w:lang w:val="nn-NO"/>
        </w:rPr>
        <w:t xml:space="preserve">Her </w:t>
      </w:r>
      <w:r w:rsidR="00976AB1">
        <w:rPr>
          <w:lang w:val="nn-NO"/>
        </w:rPr>
        <w:t xml:space="preserve">ligg også informasjon om </w:t>
      </w:r>
      <w:r w:rsidR="000235F4" w:rsidRPr="00976AB1">
        <w:rPr>
          <w:lang w:val="nn-NO"/>
        </w:rPr>
        <w:t xml:space="preserve">pris for SFO-måltid. </w:t>
      </w:r>
    </w:p>
    <w:p w14:paraId="42E6806F" w14:textId="77777777" w:rsidR="00A0012F" w:rsidRPr="0012104C" w:rsidRDefault="00435E17" w:rsidP="00A0012F">
      <w:pPr>
        <w:pStyle w:val="Overskrift2"/>
      </w:pPr>
      <w:bookmarkStart w:id="14" w:name="_Toc239751629"/>
      <w:r w:rsidRPr="0012104C">
        <w:t>Åpningstider</w:t>
      </w:r>
      <w:bookmarkEnd w:id="14"/>
    </w:p>
    <w:p w14:paraId="062D85A5" w14:textId="2742FDEB" w:rsidR="008857B5" w:rsidRPr="0012104C" w:rsidRDefault="008857B5" w:rsidP="008857B5">
      <w:r w:rsidRPr="0012104C">
        <w:t>SFO er åpen alle virkedager i 11 måneder med unntak av 5 planleggingsdager. SFO er stengt hele juli.</w:t>
      </w:r>
    </w:p>
    <w:p w14:paraId="1B6CB820" w14:textId="77777777" w:rsidR="00A0012F" w:rsidRPr="0012104C" w:rsidRDefault="008857B5" w:rsidP="00A0012F">
      <w:pPr>
        <w:pStyle w:val="Overskrift2"/>
      </w:pPr>
      <w:bookmarkStart w:id="15" w:name="_Toc239751630"/>
      <w:r w:rsidRPr="0012104C">
        <w:t>Ferie og fridager</w:t>
      </w:r>
      <w:r w:rsidR="00435E17" w:rsidRPr="0012104C">
        <w:t>/</w:t>
      </w:r>
      <w:r w:rsidR="0081152B" w:rsidRPr="0012104C">
        <w:t>p</w:t>
      </w:r>
      <w:r w:rsidR="00435E17" w:rsidRPr="0012104C">
        <w:t>lanleggingsdager SFO</w:t>
      </w:r>
      <w:bookmarkEnd w:id="15"/>
    </w:p>
    <w:p w14:paraId="50E9E5DC" w14:textId="5013F3FE" w:rsidR="00237A1D" w:rsidRPr="00223065" w:rsidRDefault="008857B5" w:rsidP="00A0012F">
      <w:r w:rsidRPr="0012104C">
        <w:t xml:space="preserve">Oversikt over ferie og fridager ligger på </w:t>
      </w:r>
      <w:proofErr w:type="spellStart"/>
      <w:r w:rsidRPr="0012104C">
        <w:t>sk</w:t>
      </w:r>
      <w:r w:rsidR="00237A1D">
        <w:t>u</w:t>
      </w:r>
      <w:r w:rsidRPr="0012104C">
        <w:t>lens</w:t>
      </w:r>
      <w:proofErr w:type="spellEnd"/>
      <w:r w:rsidRPr="0012104C">
        <w:t xml:space="preserve"> hjemmeside.</w:t>
      </w:r>
    </w:p>
    <w:p w14:paraId="3824187E" w14:textId="77777777" w:rsidR="00FF2800" w:rsidRDefault="00FF2800" w:rsidP="00FF2800">
      <w:pPr>
        <w:pStyle w:val="Overskrift2"/>
      </w:pPr>
      <w:bookmarkStart w:id="16" w:name="_Toc239751631"/>
      <w:r>
        <w:t>Dagsrytme:</w:t>
      </w:r>
      <w:bookmarkEnd w:id="16"/>
      <w:r>
        <w:t xml:space="preserve"> </w:t>
      </w:r>
    </w:p>
    <w:p w14:paraId="5BCC5F01" w14:textId="45AC7497" w:rsidR="00FF2800" w:rsidRDefault="00FF2800" w:rsidP="00FF2800">
      <w:r>
        <w:t>7.30-8.</w:t>
      </w:r>
      <w:r w:rsidR="00223065">
        <w:t>15</w:t>
      </w:r>
      <w:r>
        <w:t xml:space="preserve">: </w:t>
      </w:r>
      <w:proofErr w:type="spellStart"/>
      <w:r>
        <w:t>Morgon</w:t>
      </w:r>
      <w:proofErr w:type="spellEnd"/>
      <w:r>
        <w:t xml:space="preserve"> SFO </w:t>
      </w:r>
    </w:p>
    <w:p w14:paraId="4D03E668" w14:textId="5CA3D893" w:rsidR="00223065" w:rsidRDefault="00223065" w:rsidP="00FF2800">
      <w:r>
        <w:t>8.15: Felles ryddetid</w:t>
      </w:r>
    </w:p>
    <w:p w14:paraId="4A65A345" w14:textId="70B38A58" w:rsidR="00FF2800" w:rsidRDefault="00FF2800" w:rsidP="00FF2800">
      <w:r>
        <w:t>8.</w:t>
      </w:r>
      <w:r w:rsidR="00223065">
        <w:t>2</w:t>
      </w:r>
      <w:r>
        <w:t xml:space="preserve">0: </w:t>
      </w:r>
      <w:proofErr w:type="spellStart"/>
      <w:r>
        <w:t>Elevar</w:t>
      </w:r>
      <w:proofErr w:type="spellEnd"/>
      <w:r>
        <w:t xml:space="preserve"> går til klasserom</w:t>
      </w:r>
    </w:p>
    <w:p w14:paraId="38357C36" w14:textId="5E8B1E20" w:rsidR="00FF2800" w:rsidRDefault="00223065" w:rsidP="00FF2800">
      <w:r>
        <w:t>Ettermiddags SFO</w:t>
      </w:r>
    </w:p>
    <w:p w14:paraId="76EAFDE7" w14:textId="77777777" w:rsidR="00FF2800" w:rsidRDefault="00FF2800" w:rsidP="00FF2800">
      <w:r>
        <w:t xml:space="preserve">13.10: SFO oppstart </w:t>
      </w:r>
    </w:p>
    <w:p w14:paraId="301B8267" w14:textId="44034B56" w:rsidR="00FF2800" w:rsidRDefault="00FF2800" w:rsidP="00FF2800">
      <w:r>
        <w:t xml:space="preserve">13.15-13.50: </w:t>
      </w:r>
      <w:proofErr w:type="spellStart"/>
      <w:r>
        <w:t>Uteleik</w:t>
      </w:r>
      <w:proofErr w:type="spellEnd"/>
    </w:p>
    <w:p w14:paraId="2A666A15" w14:textId="5AC74D2C" w:rsidR="00FF2800" w:rsidRDefault="00FF2800" w:rsidP="00FF2800">
      <w:r>
        <w:t>1</w:t>
      </w:r>
      <w:r w:rsidR="00223065">
        <w:t>4</w:t>
      </w:r>
      <w:r>
        <w:t>.</w:t>
      </w:r>
      <w:r w:rsidR="00223065">
        <w:t>0</w:t>
      </w:r>
      <w:r>
        <w:t>0-1</w:t>
      </w:r>
      <w:r w:rsidR="00223065">
        <w:t>4.30</w:t>
      </w:r>
      <w:r>
        <w:t xml:space="preserve">: </w:t>
      </w:r>
      <w:r w:rsidR="00223065">
        <w:t xml:space="preserve">Måltid SFO </w:t>
      </w:r>
    </w:p>
    <w:p w14:paraId="3600781A" w14:textId="32064A70" w:rsidR="00FF2800" w:rsidRDefault="00FF2800" w:rsidP="00FF2800">
      <w:r>
        <w:t>1</w:t>
      </w:r>
      <w:r w:rsidR="00223065">
        <w:t>4</w:t>
      </w:r>
      <w:r>
        <w:t xml:space="preserve">.30-16.25: </w:t>
      </w:r>
      <w:proofErr w:type="spellStart"/>
      <w:r>
        <w:t>Frileik</w:t>
      </w:r>
      <w:proofErr w:type="spellEnd"/>
      <w:r>
        <w:t xml:space="preserve"> inne/ute på SFO </w:t>
      </w:r>
    </w:p>
    <w:p w14:paraId="4B0C5A6E" w14:textId="77777777" w:rsidR="00FF2800" w:rsidRPr="0012104C" w:rsidRDefault="00FF2800" w:rsidP="00FF2800">
      <w:r>
        <w:t xml:space="preserve">16.30: SFO stenger </w:t>
      </w:r>
    </w:p>
    <w:p w14:paraId="33F617C3" w14:textId="77777777" w:rsidR="00A0012F" w:rsidRPr="0012104C" w:rsidRDefault="00A0012F" w:rsidP="00A0012F"/>
    <w:p w14:paraId="02FA599A" w14:textId="77777777" w:rsidR="00A0012F" w:rsidRPr="00696EBC" w:rsidRDefault="00A0012F" w:rsidP="00A0012F">
      <w:pPr>
        <w:pStyle w:val="Overskrift2"/>
        <w:rPr>
          <w:lang w:val="nn-NO"/>
        </w:rPr>
      </w:pPr>
      <w:bookmarkStart w:id="17" w:name="_Toc239751632"/>
      <w:r w:rsidRPr="00696EBC">
        <w:rPr>
          <w:lang w:val="nn-NO"/>
        </w:rPr>
        <w:t>Henting og levering</w:t>
      </w:r>
      <w:bookmarkEnd w:id="17"/>
    </w:p>
    <w:p w14:paraId="594C208A" w14:textId="77777777" w:rsidR="002326A5" w:rsidRPr="00696EBC" w:rsidRDefault="00696EBC" w:rsidP="002326A5">
      <w:pPr>
        <w:rPr>
          <w:lang w:val="nn-NO"/>
        </w:rPr>
      </w:pPr>
      <w:r w:rsidRPr="00696EBC">
        <w:rPr>
          <w:lang w:val="nn-NO"/>
        </w:rPr>
        <w:t>Føresette</w:t>
      </w:r>
      <w:r w:rsidR="00263EFB" w:rsidRPr="00696EBC">
        <w:rPr>
          <w:lang w:val="nn-NO"/>
        </w:rPr>
        <w:t xml:space="preserve"> har ansvar for at barna kjem fram til skulen/SFO. SFO overtar ansvaret når barna er komen til SFO. </w:t>
      </w:r>
    </w:p>
    <w:p w14:paraId="588945CB" w14:textId="77777777" w:rsidR="00263EFB" w:rsidRPr="00696EBC" w:rsidRDefault="00696EBC" w:rsidP="002326A5">
      <w:pPr>
        <w:rPr>
          <w:lang w:val="nn-NO"/>
        </w:rPr>
      </w:pPr>
      <w:r w:rsidRPr="00696EBC">
        <w:rPr>
          <w:lang w:val="nn-NO"/>
        </w:rPr>
        <w:t>Vi ynskjer at barna her ei fast tid barna skal gå heim, gå til parkeringsplassen, eller ta buss.</w:t>
      </w:r>
    </w:p>
    <w:p w14:paraId="254770AA" w14:textId="77777777" w:rsidR="00A0012F" w:rsidRDefault="00696EBC" w:rsidP="00A0012F">
      <w:pPr>
        <w:rPr>
          <w:lang w:val="nn-NO"/>
        </w:rPr>
      </w:pPr>
      <w:r w:rsidRPr="00696EBC">
        <w:rPr>
          <w:lang w:val="nn-NO"/>
        </w:rPr>
        <w:t>Vi har ikkje moglegheit til å fylje opp barna etter at vi har sendt dei heim frå SF</w:t>
      </w:r>
      <w:r>
        <w:rPr>
          <w:lang w:val="nn-NO"/>
        </w:rPr>
        <w:t>O – då er dei føresette sitt ansvar. Mobiltelefonar og smartklokker skal liggje avslått i sekken i skule- og SFO tida, så kan dei skru dei på då dei skal heim.</w:t>
      </w:r>
    </w:p>
    <w:p w14:paraId="40B9DD29" w14:textId="16E05E83" w:rsidR="00696EBC" w:rsidRPr="00696EBC" w:rsidRDefault="00696EBC" w:rsidP="00696EBC">
      <w:pPr>
        <w:rPr>
          <w:lang w:val="nn-NO"/>
        </w:rPr>
      </w:pPr>
      <w:r w:rsidRPr="00696EBC">
        <w:rPr>
          <w:lang w:val="nn-NO"/>
        </w:rPr>
        <w:t>Når føresette skal hente barna, må dei alltid komme opp å gje beskjed til ei tilsett. Om barnet skal hentast av andre enn føresette/ kjend familie skal alltid SFO ha beskjed</w:t>
      </w:r>
      <w:r>
        <w:rPr>
          <w:lang w:val="nn-NO"/>
        </w:rPr>
        <w:t xml:space="preserve">, helst via </w:t>
      </w:r>
      <w:proofErr w:type="spellStart"/>
      <w:r>
        <w:rPr>
          <w:lang w:val="nn-NO"/>
        </w:rPr>
        <w:t>sms</w:t>
      </w:r>
      <w:proofErr w:type="spellEnd"/>
      <w:r>
        <w:rPr>
          <w:lang w:val="nn-NO"/>
        </w:rPr>
        <w:t xml:space="preserve"> eller</w:t>
      </w:r>
      <w:r w:rsidR="004004D5">
        <w:rPr>
          <w:lang w:val="nn-NO"/>
        </w:rPr>
        <w:t xml:space="preserve"> hentemelding i</w:t>
      </w:r>
      <w:r>
        <w:rPr>
          <w:lang w:val="nn-NO"/>
        </w:rPr>
        <w:t xml:space="preserve"> </w:t>
      </w:r>
      <w:proofErr w:type="spellStart"/>
      <w:r>
        <w:rPr>
          <w:lang w:val="nn-NO"/>
        </w:rPr>
        <w:t>vigilo</w:t>
      </w:r>
      <w:proofErr w:type="spellEnd"/>
      <w:r>
        <w:rPr>
          <w:lang w:val="nn-NO"/>
        </w:rPr>
        <w:t>.</w:t>
      </w:r>
      <w:r w:rsidRPr="00696EBC">
        <w:rPr>
          <w:lang w:val="nn-NO"/>
        </w:rPr>
        <w:t xml:space="preserve"> </w:t>
      </w:r>
    </w:p>
    <w:p w14:paraId="35663899" w14:textId="77777777" w:rsidR="00696EBC" w:rsidRPr="00696EBC" w:rsidRDefault="00696EBC" w:rsidP="00A0012F">
      <w:pPr>
        <w:rPr>
          <w:lang w:val="nn-NO"/>
        </w:rPr>
      </w:pPr>
      <w:r>
        <w:rPr>
          <w:lang w:val="nn-NO"/>
        </w:rPr>
        <w:t xml:space="preserve">Om det er andre endringar om henting, tid barnet skal gå eller om det skal gå heim med nokon annan, skal det gis skrifteleg beskjed via </w:t>
      </w:r>
      <w:proofErr w:type="spellStart"/>
      <w:r>
        <w:rPr>
          <w:lang w:val="nn-NO"/>
        </w:rPr>
        <w:t>sms</w:t>
      </w:r>
      <w:proofErr w:type="spellEnd"/>
      <w:r>
        <w:rPr>
          <w:lang w:val="nn-NO"/>
        </w:rPr>
        <w:t xml:space="preserve"> eller i </w:t>
      </w:r>
      <w:proofErr w:type="spellStart"/>
      <w:r>
        <w:rPr>
          <w:lang w:val="nn-NO"/>
        </w:rPr>
        <w:t>vigilo</w:t>
      </w:r>
      <w:proofErr w:type="spellEnd"/>
      <w:r>
        <w:rPr>
          <w:lang w:val="nn-NO"/>
        </w:rPr>
        <w:t>.</w:t>
      </w:r>
    </w:p>
    <w:p w14:paraId="2D962318" w14:textId="77777777" w:rsidR="00A0012F" w:rsidRPr="00696EBC" w:rsidRDefault="00A0012F" w:rsidP="00A0012F">
      <w:pPr>
        <w:pStyle w:val="Overskrift2"/>
      </w:pPr>
      <w:bookmarkStart w:id="18" w:name="_Toc239751633"/>
      <w:r w:rsidRPr="00696EBC">
        <w:t>Kl</w:t>
      </w:r>
      <w:r w:rsidR="00696EBC">
        <w:t>ede</w:t>
      </w:r>
      <w:bookmarkEnd w:id="18"/>
    </w:p>
    <w:p w14:paraId="73CD1D91" w14:textId="77777777" w:rsidR="00565B17" w:rsidRPr="00EE541F" w:rsidRDefault="00696EBC" w:rsidP="00565B17">
      <w:pPr>
        <w:rPr>
          <w:lang w:val="nn-NO"/>
        </w:rPr>
      </w:pPr>
      <w:r w:rsidRPr="00EE541F">
        <w:rPr>
          <w:lang w:val="nn-NO"/>
        </w:rPr>
        <w:t xml:space="preserve">Alle barn må ha klede </w:t>
      </w:r>
      <w:r w:rsidRPr="00EE541F">
        <w:rPr>
          <w:sz w:val="24"/>
          <w:szCs w:val="24"/>
          <w:lang w:val="nn-NO"/>
        </w:rPr>
        <w:t xml:space="preserve">etter </w:t>
      </w:r>
      <w:r w:rsidR="00565B17" w:rsidRPr="00EE541F">
        <w:rPr>
          <w:rFonts w:cstheme="minorHAnsi"/>
          <w:sz w:val="24"/>
          <w:szCs w:val="24"/>
          <w:lang w:val="nn-NO"/>
        </w:rPr>
        <w:t>v</w:t>
      </w:r>
      <w:r w:rsidR="00565B17" w:rsidRPr="00EE541F">
        <w:rPr>
          <w:rFonts w:cstheme="minorHAnsi"/>
          <w:color w:val="000000"/>
          <w:sz w:val="24"/>
          <w:szCs w:val="24"/>
          <w:lang w:val="nn-NO"/>
        </w:rPr>
        <w:t>êr</w:t>
      </w:r>
      <w:r w:rsidRPr="00EE541F">
        <w:rPr>
          <w:rFonts w:cstheme="minorHAnsi"/>
          <w:lang w:val="nn-NO"/>
        </w:rPr>
        <w:t xml:space="preserve"> og årstid</w:t>
      </w:r>
      <w:r w:rsidRPr="00EE541F">
        <w:rPr>
          <w:lang w:val="nn-NO"/>
        </w:rPr>
        <w:t>. Dei m</w:t>
      </w:r>
      <w:r w:rsidR="00FF2800">
        <w:rPr>
          <w:lang w:val="nn-NO"/>
        </w:rPr>
        <w:t>å ha godt med byteklede i boksen sin</w:t>
      </w:r>
      <w:r w:rsidRPr="00EE541F">
        <w:rPr>
          <w:lang w:val="nn-NO"/>
        </w:rPr>
        <w:t xml:space="preserve">. </w:t>
      </w:r>
    </w:p>
    <w:p w14:paraId="1EF43951" w14:textId="77777777" w:rsidR="00A0012F" w:rsidRPr="00EE541F" w:rsidRDefault="00A0012F" w:rsidP="00A0012F">
      <w:pPr>
        <w:rPr>
          <w:lang w:val="nn-NO"/>
        </w:rPr>
      </w:pPr>
    </w:p>
    <w:p w14:paraId="0FFB56C2" w14:textId="383C1317" w:rsidR="00410103" w:rsidRPr="00410103" w:rsidRDefault="00EE541F" w:rsidP="00410103">
      <w:pPr>
        <w:pStyle w:val="Overskrift2"/>
        <w:rPr>
          <w:lang w:val="nn-NO"/>
        </w:rPr>
      </w:pPr>
      <w:bookmarkStart w:id="19" w:name="_Toc239751634"/>
      <w:r>
        <w:rPr>
          <w:lang w:val="nn-NO"/>
        </w:rPr>
        <w:t>Tilse</w:t>
      </w:r>
      <w:r w:rsidR="00435E17" w:rsidRPr="00EE541F">
        <w:rPr>
          <w:lang w:val="nn-NO"/>
        </w:rPr>
        <w:t>tte</w:t>
      </w:r>
      <w:bookmarkEnd w:id="19"/>
    </w:p>
    <w:p w14:paraId="46D762B1" w14:textId="77777777" w:rsidR="00565B17" w:rsidRPr="00EE541F" w:rsidRDefault="00565B17" w:rsidP="00565B17">
      <w:pPr>
        <w:rPr>
          <w:lang w:val="nn-NO"/>
        </w:rPr>
      </w:pPr>
      <w:r w:rsidRPr="00EE541F">
        <w:rPr>
          <w:lang w:val="nn-NO"/>
        </w:rPr>
        <w:t>Arne Olsen (rektor)</w:t>
      </w:r>
    </w:p>
    <w:p w14:paraId="4FF1FE2F" w14:textId="77777777" w:rsidR="002326A5" w:rsidRPr="00EE541F" w:rsidRDefault="00565B17" w:rsidP="002326A5">
      <w:pPr>
        <w:rPr>
          <w:lang w:val="nn-NO"/>
        </w:rPr>
      </w:pPr>
      <w:r w:rsidRPr="00EE541F">
        <w:rPr>
          <w:lang w:val="nn-NO"/>
        </w:rPr>
        <w:t xml:space="preserve">Gro Hopland </w:t>
      </w:r>
      <w:r w:rsidR="00FF2800">
        <w:rPr>
          <w:lang w:val="nn-NO"/>
        </w:rPr>
        <w:t>(avdelingsleiar skule</w:t>
      </w:r>
      <w:r w:rsidR="00EE541F" w:rsidRPr="00EE541F">
        <w:rPr>
          <w:lang w:val="nn-NO"/>
        </w:rPr>
        <w:t>)</w:t>
      </w:r>
    </w:p>
    <w:p w14:paraId="5834DD3C" w14:textId="671EA6D1" w:rsidR="00EE541F" w:rsidRPr="00EE541F" w:rsidRDefault="00FF2800" w:rsidP="002326A5">
      <w:pPr>
        <w:rPr>
          <w:lang w:val="nn-NO"/>
        </w:rPr>
      </w:pPr>
      <w:r>
        <w:rPr>
          <w:lang w:val="nn-NO"/>
        </w:rPr>
        <w:t xml:space="preserve">Nina Frøkedal (avdelingsleiar </w:t>
      </w:r>
      <w:r w:rsidR="00410103">
        <w:rPr>
          <w:lang w:val="nn-NO"/>
        </w:rPr>
        <w:t xml:space="preserve">1-3 og </w:t>
      </w:r>
      <w:r>
        <w:rPr>
          <w:lang w:val="nn-NO"/>
        </w:rPr>
        <w:t xml:space="preserve">SFO) </w:t>
      </w:r>
    </w:p>
    <w:p w14:paraId="7F182940" w14:textId="77777777" w:rsidR="00EE541F" w:rsidRPr="00EE541F" w:rsidRDefault="00B71693" w:rsidP="002326A5">
      <w:pPr>
        <w:rPr>
          <w:lang w:val="nn-NO"/>
        </w:rPr>
      </w:pPr>
      <w:r>
        <w:rPr>
          <w:lang w:val="nn-NO"/>
        </w:rPr>
        <w:t xml:space="preserve">Dalia Abu Rashed ( assistent) </w:t>
      </w:r>
    </w:p>
    <w:p w14:paraId="5CF37003" w14:textId="31681C93" w:rsidR="00A0012F" w:rsidRDefault="00410103" w:rsidP="00A0012F">
      <w:pPr>
        <w:rPr>
          <w:lang w:val="nn-NO"/>
        </w:rPr>
      </w:pPr>
      <w:r>
        <w:rPr>
          <w:lang w:val="nn-NO"/>
        </w:rPr>
        <w:t xml:space="preserve">Joanna Ruska </w:t>
      </w:r>
      <w:r w:rsidR="00EE541F" w:rsidRPr="00EE541F">
        <w:rPr>
          <w:lang w:val="nn-NO"/>
        </w:rPr>
        <w:t xml:space="preserve"> (assistent)</w:t>
      </w:r>
    </w:p>
    <w:p w14:paraId="2D83CCDD" w14:textId="64F2FA8C" w:rsidR="00410103" w:rsidRDefault="00410103" w:rsidP="00A0012F">
      <w:pPr>
        <w:rPr>
          <w:lang w:val="nn-NO"/>
        </w:rPr>
      </w:pPr>
      <w:proofErr w:type="spellStart"/>
      <w:r>
        <w:rPr>
          <w:lang w:val="nn-NO"/>
        </w:rPr>
        <w:t>Kasia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Rozek</w:t>
      </w:r>
      <w:proofErr w:type="spellEnd"/>
      <w:r>
        <w:rPr>
          <w:lang w:val="nn-NO"/>
        </w:rPr>
        <w:t xml:space="preserve"> (assistent) </w:t>
      </w:r>
    </w:p>
    <w:p w14:paraId="067A595F" w14:textId="78FABEE7" w:rsidR="00410103" w:rsidRDefault="00410103" w:rsidP="00A0012F">
      <w:pPr>
        <w:rPr>
          <w:lang w:val="nn-NO"/>
        </w:rPr>
      </w:pPr>
      <w:r>
        <w:rPr>
          <w:lang w:val="nn-NO"/>
        </w:rPr>
        <w:t xml:space="preserve">Randi Malmanger (assistent) </w:t>
      </w:r>
    </w:p>
    <w:p w14:paraId="67846733" w14:textId="6504C6ED" w:rsidR="00410103" w:rsidRDefault="00410103" w:rsidP="00A0012F">
      <w:pPr>
        <w:rPr>
          <w:lang w:val="nn-NO"/>
        </w:rPr>
      </w:pPr>
      <w:r>
        <w:rPr>
          <w:lang w:val="nn-NO"/>
        </w:rPr>
        <w:t xml:space="preserve">Celine Solheim ( Lærling) </w:t>
      </w:r>
    </w:p>
    <w:p w14:paraId="291F1D3C" w14:textId="77777777" w:rsidR="00410103" w:rsidRPr="00EE541F" w:rsidRDefault="00410103" w:rsidP="00A0012F">
      <w:pPr>
        <w:rPr>
          <w:lang w:val="nn-NO"/>
        </w:rPr>
      </w:pPr>
    </w:p>
    <w:p w14:paraId="021D155C" w14:textId="77777777" w:rsidR="00A0012F" w:rsidRPr="0012104C" w:rsidRDefault="00A0012F" w:rsidP="00A0012F">
      <w:pPr>
        <w:pStyle w:val="Overskrift2"/>
      </w:pPr>
      <w:bookmarkStart w:id="20" w:name="_Toc239751635"/>
      <w:r w:rsidRPr="0012104C">
        <w:t>Kontaktinformasjon SFO</w:t>
      </w:r>
      <w:bookmarkEnd w:id="20"/>
    </w:p>
    <w:p w14:paraId="30C91DF9" w14:textId="77777777" w:rsidR="00EE541F" w:rsidRDefault="00EE541F" w:rsidP="002326A5"/>
    <w:p w14:paraId="2E8FB21A" w14:textId="77777777" w:rsidR="002326A5" w:rsidRDefault="00EE541F" w:rsidP="002326A5">
      <w:r>
        <w:t>Vigilo.no – melding til SFO</w:t>
      </w:r>
    </w:p>
    <w:p w14:paraId="59B0555A" w14:textId="77777777" w:rsidR="00EE541F" w:rsidRDefault="00EE541F" w:rsidP="002326A5">
      <w:r>
        <w:t>Mobilnummer SFO: 40808099</w:t>
      </w:r>
    </w:p>
    <w:p w14:paraId="5CC74997" w14:textId="77777777" w:rsidR="00EE541F" w:rsidRPr="0012104C" w:rsidRDefault="00EE541F" w:rsidP="002326A5">
      <w:r>
        <w:t xml:space="preserve">Telefonnummer til </w:t>
      </w:r>
      <w:proofErr w:type="spellStart"/>
      <w:r>
        <w:t>skulekontoret</w:t>
      </w:r>
      <w:proofErr w:type="spellEnd"/>
      <w:r>
        <w:t>: 53034900</w:t>
      </w:r>
    </w:p>
    <w:p w14:paraId="645F1546" w14:textId="77777777" w:rsidR="00A0012F" w:rsidRPr="0012104C" w:rsidRDefault="006E57CA" w:rsidP="006E57CA">
      <w:pPr>
        <w:jc w:val="center"/>
      </w:pPr>
      <w:r w:rsidRPr="00412B3A">
        <w:rPr>
          <w:noProof/>
          <w:lang w:eastAsia="nb-NO"/>
        </w:rPr>
        <w:drawing>
          <wp:inline distT="0" distB="0" distL="0" distR="0" wp14:anchorId="4BBA9B2B" wp14:editId="50DFA4A6">
            <wp:extent cx="713678" cy="477123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8531" cy="50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FFC17" w14:textId="77777777" w:rsidR="00435E17" w:rsidRPr="00E15B6D" w:rsidRDefault="00435E17" w:rsidP="009112AD">
      <w:pPr>
        <w:pStyle w:val="Overskrift1"/>
        <w:rPr>
          <w:lang w:val="nn-NO"/>
        </w:rPr>
      </w:pPr>
      <w:bookmarkStart w:id="21" w:name="_Toc239751636"/>
      <w:r w:rsidRPr="00E15B6D">
        <w:rPr>
          <w:lang w:val="nn-NO"/>
        </w:rPr>
        <w:t>Lokale vedtekter</w:t>
      </w:r>
      <w:bookmarkEnd w:id="21"/>
    </w:p>
    <w:p w14:paraId="1636DA25" w14:textId="77777777" w:rsidR="00E15B6D" w:rsidRDefault="00E15B6D" w:rsidP="00435E17">
      <w:pPr>
        <w:rPr>
          <w:lang w:val="nn-NO"/>
        </w:rPr>
      </w:pPr>
      <w:r w:rsidRPr="00E15B6D">
        <w:rPr>
          <w:lang w:val="nn-NO"/>
        </w:rPr>
        <w:t xml:space="preserve">Informasjon om lokale vedtekter frå </w:t>
      </w:r>
      <w:r>
        <w:rPr>
          <w:lang w:val="nn-NO"/>
        </w:rPr>
        <w:t>Salhus skule ligg på skulens heimeside.</w:t>
      </w:r>
    </w:p>
    <w:p w14:paraId="515B8479" w14:textId="77777777" w:rsidR="00435E17" w:rsidRDefault="00E15B6D" w:rsidP="00435E17">
      <w:hyperlink r:id="rId30" w:history="1">
        <w:r w:rsidRPr="00E15B6D">
          <w:rPr>
            <w:rStyle w:val="Hyperkobling"/>
            <w:lang w:val="nn-NO"/>
          </w:rPr>
          <w:t>Bergen kommune - SFO</w:t>
        </w:r>
      </w:hyperlink>
    </w:p>
    <w:p w14:paraId="60CE8F08" w14:textId="77777777" w:rsidR="00A527F0" w:rsidRDefault="00A527F0" w:rsidP="00435E17"/>
    <w:p w14:paraId="3A7095AB" w14:textId="77777777" w:rsidR="00A527F0" w:rsidRDefault="00A527F0" w:rsidP="00435E17"/>
    <w:p w14:paraId="30916779" w14:textId="77777777" w:rsidR="00A527F0" w:rsidRDefault="00A527F0" w:rsidP="00435E17"/>
    <w:p w14:paraId="12176DB7" w14:textId="77777777" w:rsidR="00A527F0" w:rsidRDefault="00A527F0" w:rsidP="00435E17"/>
    <w:p w14:paraId="7B219D1F" w14:textId="77777777" w:rsidR="00A527F0" w:rsidRPr="00E15B6D" w:rsidRDefault="00A527F0" w:rsidP="00435E17">
      <w:pPr>
        <w:rPr>
          <w:lang w:val="nn-NO"/>
        </w:rPr>
      </w:pPr>
    </w:p>
    <w:p w14:paraId="3EF5F74A" w14:textId="77777777" w:rsidR="00435E17" w:rsidRPr="0012104C" w:rsidRDefault="00435E17" w:rsidP="008973C7">
      <w:pPr>
        <w:pStyle w:val="Overskrift1"/>
      </w:pPr>
      <w:bookmarkStart w:id="22" w:name="_Toc239751637"/>
      <w:r w:rsidRPr="0012104C">
        <w:t>Lenke</w:t>
      </w:r>
      <w:r w:rsidR="008973C7" w:rsidRPr="0012104C">
        <w:t>r</w:t>
      </w:r>
      <w:bookmarkEnd w:id="22"/>
    </w:p>
    <w:p w14:paraId="7D1CA9D8" w14:textId="77777777" w:rsidR="00796230" w:rsidRPr="00410103" w:rsidRDefault="00E15B6D" w:rsidP="00796230">
      <w:pPr>
        <w:pStyle w:val="Listeavsnitt"/>
        <w:numPr>
          <w:ilvl w:val="0"/>
          <w:numId w:val="1"/>
        </w:numPr>
      </w:pPr>
      <w:r w:rsidRPr="00E14122">
        <w:rPr>
          <w:lang w:val="nn-NO"/>
        </w:rPr>
        <w:t>Opplæringslova</w:t>
      </w:r>
      <w:r w:rsidR="00796230" w:rsidRPr="00E14122">
        <w:rPr>
          <w:lang w:val="nn-NO"/>
        </w:rPr>
        <w:t xml:space="preserve"> § 13-7.</w:t>
      </w:r>
      <w:r w:rsidR="00796230" w:rsidRPr="00E14122">
        <w:rPr>
          <w:i/>
          <w:iCs/>
          <w:lang w:val="nn-NO"/>
        </w:rPr>
        <w:t>Skolefritidsordninga:</w:t>
      </w:r>
      <w:r w:rsidR="00E14122" w:rsidRPr="00E14122">
        <w:rPr>
          <w:lang w:val="nn-NO"/>
        </w:rPr>
        <w:t xml:space="preserve"> </w:t>
      </w:r>
      <w:hyperlink r:id="rId31" w:anchor="%C2%A713-7" w:history="1">
        <w:r w:rsidR="00E14122" w:rsidRPr="00E14122">
          <w:rPr>
            <w:rStyle w:val="Hyperkobling"/>
            <w:lang w:val="nn-NO"/>
          </w:rPr>
          <w:t xml:space="preserve">Lov om grunnskolen og den vidaregåande opplæringa (opplæringslova) - Kapittel 13. </w:t>
        </w:r>
        <w:r w:rsidR="00E14122">
          <w:rPr>
            <w:rStyle w:val="Hyperkobling"/>
          </w:rPr>
          <w:t>Ansvaret til kommunen, fylkeskommunen og staten - Lovdata</w:t>
        </w:r>
      </w:hyperlink>
      <w:r w:rsidR="00796230" w:rsidRPr="0012104C">
        <w:rPr>
          <w:i/>
          <w:iCs/>
        </w:rPr>
        <w:t xml:space="preserve"> </w:t>
      </w:r>
    </w:p>
    <w:p w14:paraId="4FACCD1D" w14:textId="77777777" w:rsidR="00727BD7" w:rsidRPr="0012104C" w:rsidRDefault="00727BD7" w:rsidP="00727BD7">
      <w:pPr>
        <w:pStyle w:val="Listeavsnitt"/>
      </w:pPr>
    </w:p>
    <w:p w14:paraId="65B26D68" w14:textId="71B536F9" w:rsidR="00410103" w:rsidRDefault="00E15B6D" w:rsidP="00410103">
      <w:pPr>
        <w:pStyle w:val="Listeavsnitt"/>
        <w:numPr>
          <w:ilvl w:val="0"/>
          <w:numId w:val="1"/>
        </w:numPr>
        <w:rPr>
          <w:lang w:val="nn-NO"/>
        </w:rPr>
      </w:pPr>
      <w:r w:rsidRPr="00223065">
        <w:rPr>
          <w:lang w:val="nn-NO"/>
        </w:rPr>
        <w:t>Opplæringslova</w:t>
      </w:r>
      <w:r w:rsidR="00796230" w:rsidRPr="00223065">
        <w:rPr>
          <w:lang w:val="nn-NO"/>
        </w:rPr>
        <w:t xml:space="preserve"> Kapittel </w:t>
      </w:r>
      <w:r w:rsidR="00410103">
        <w:rPr>
          <w:lang w:val="nn-NO"/>
        </w:rPr>
        <w:t xml:space="preserve">12 Skulemiljøet til elevane: </w:t>
      </w:r>
      <w:r w:rsidR="00410103" w:rsidRPr="00410103">
        <w:rPr>
          <w:lang w:val="nn-NO"/>
        </w:rPr>
        <w:t xml:space="preserve"> </w:t>
      </w:r>
      <w:hyperlink r:id="rId32" w:history="1">
        <w:r w:rsidR="00410103" w:rsidRPr="009D30D1">
          <w:rPr>
            <w:rStyle w:val="Hyperkobling"/>
            <w:lang w:val="nn-NO"/>
          </w:rPr>
          <w:t>https://lovdata.no/LTI/lov/2023-06-09-30/§12-2</w:t>
        </w:r>
      </w:hyperlink>
    </w:p>
    <w:p w14:paraId="13B7ABB1" w14:textId="77777777" w:rsidR="00410103" w:rsidRPr="00410103" w:rsidRDefault="00410103" w:rsidP="00410103">
      <w:pPr>
        <w:pStyle w:val="Listeavsnitt"/>
        <w:rPr>
          <w:lang w:val="nn-NO"/>
        </w:rPr>
      </w:pPr>
    </w:p>
    <w:p w14:paraId="4F5890CB" w14:textId="77777777" w:rsidR="00410103" w:rsidRPr="00410103" w:rsidRDefault="00410103" w:rsidP="00410103">
      <w:pPr>
        <w:pStyle w:val="Listeavsnitt"/>
        <w:rPr>
          <w:lang w:val="nn-NO"/>
        </w:rPr>
      </w:pPr>
    </w:p>
    <w:p w14:paraId="42055166" w14:textId="77777777" w:rsidR="00435E17" w:rsidRPr="0012104C" w:rsidRDefault="00435E17" w:rsidP="00796230">
      <w:pPr>
        <w:pStyle w:val="Listeavsnitt"/>
        <w:numPr>
          <w:ilvl w:val="0"/>
          <w:numId w:val="1"/>
        </w:numPr>
        <w:rPr>
          <w:rStyle w:val="Hyperkobling"/>
          <w:color w:val="auto"/>
          <w:u w:val="none"/>
        </w:rPr>
      </w:pPr>
      <w:r w:rsidRPr="0012104C">
        <w:t xml:space="preserve">Vedtekter for Bergen kommunes skolefritidsordninger: </w:t>
      </w:r>
      <w:hyperlink r:id="rId33" w:anchor="/SD-19-159/filer" w:history="1">
        <w:r w:rsidR="00544DA4">
          <w:rPr>
            <w:rStyle w:val="Hyperkobling"/>
          </w:rPr>
          <w:t>Bergen kommune - Styrende dokument</w:t>
        </w:r>
      </w:hyperlink>
    </w:p>
    <w:p w14:paraId="611092D0" w14:textId="77777777" w:rsidR="00727BD7" w:rsidRPr="0012104C" w:rsidRDefault="00727BD7" w:rsidP="00727BD7">
      <w:pPr>
        <w:pStyle w:val="Listeavsnitt"/>
      </w:pPr>
    </w:p>
    <w:p w14:paraId="53DD30D2" w14:textId="77777777" w:rsidR="00435E17" w:rsidRDefault="00435E17" w:rsidP="00435E17">
      <w:pPr>
        <w:pStyle w:val="Listeavsnitt"/>
        <w:numPr>
          <w:ilvl w:val="0"/>
          <w:numId w:val="1"/>
        </w:numPr>
      </w:pPr>
      <w:r w:rsidRPr="0012104C">
        <w:t xml:space="preserve">Rammeplan </w:t>
      </w:r>
      <w:r w:rsidR="008A09FA" w:rsidRPr="0012104C">
        <w:t xml:space="preserve">for </w:t>
      </w:r>
      <w:r w:rsidRPr="0012104C">
        <w:t xml:space="preserve">SFO </w:t>
      </w:r>
      <w:r w:rsidR="00D9698D" w:rsidRPr="0012104C">
        <w:t>«Sammen i vennskap, lek og læring»</w:t>
      </w:r>
      <w:r w:rsidR="008A09FA" w:rsidRPr="0012104C">
        <w:t xml:space="preserve"> Bergen kommune</w:t>
      </w:r>
      <w:r w:rsidRPr="0012104C">
        <w:t>:</w:t>
      </w:r>
      <w:r w:rsidR="004600C1" w:rsidRPr="004600C1">
        <w:t xml:space="preserve"> </w:t>
      </w:r>
      <w:hyperlink r:id="rId34" w:anchor="/SD-20-218/filer" w:history="1">
        <w:r w:rsidR="004600C1">
          <w:rPr>
            <w:rStyle w:val="Hyperkobling"/>
          </w:rPr>
          <w:t>Bergen kommune - Styrende dokument</w:t>
        </w:r>
      </w:hyperlink>
      <w:r w:rsidRPr="0012104C">
        <w:t xml:space="preserve"> </w:t>
      </w:r>
    </w:p>
    <w:p w14:paraId="67A6BA69" w14:textId="77777777" w:rsidR="002F2E84" w:rsidRDefault="002F2E84" w:rsidP="002F2E84">
      <w:pPr>
        <w:pStyle w:val="Listeavsnitt"/>
      </w:pPr>
    </w:p>
    <w:p w14:paraId="024A2AFC" w14:textId="77777777" w:rsidR="002F2E84" w:rsidRPr="0012104C" w:rsidRDefault="002F2E84" w:rsidP="00435E17">
      <w:pPr>
        <w:pStyle w:val="Listeavsnitt"/>
        <w:numPr>
          <w:ilvl w:val="0"/>
          <w:numId w:val="1"/>
        </w:numPr>
      </w:pPr>
      <w:r>
        <w:t xml:space="preserve">Nasjonal rammeplan for SFO: </w:t>
      </w:r>
      <w:hyperlink r:id="rId35" w:history="1">
        <w:r w:rsidR="00AB3612">
          <w:rPr>
            <w:rStyle w:val="Hyperkobling"/>
          </w:rPr>
          <w:t>Rammeplan for SFO (udir.no)</w:t>
        </w:r>
      </w:hyperlink>
    </w:p>
    <w:p w14:paraId="725FBB0B" w14:textId="77777777" w:rsidR="00727BD7" w:rsidRPr="0012104C" w:rsidRDefault="00727BD7" w:rsidP="00727BD7">
      <w:pPr>
        <w:pStyle w:val="Listeavsnitt"/>
      </w:pPr>
    </w:p>
    <w:p w14:paraId="5D97895C" w14:textId="77777777" w:rsidR="00727BD7" w:rsidRPr="0012104C" w:rsidRDefault="00412B3A" w:rsidP="00412B3A">
      <w:pPr>
        <w:pStyle w:val="Listeavsnitt"/>
        <w:numPr>
          <w:ilvl w:val="0"/>
          <w:numId w:val="1"/>
        </w:numPr>
        <w:rPr>
          <w:rStyle w:val="Hyperkobling"/>
          <w:color w:val="auto"/>
          <w:u w:val="none"/>
        </w:rPr>
      </w:pPr>
      <w:r w:rsidRPr="0012104C">
        <w:t xml:space="preserve">Innbyggerhjelpen Bergen kommune – Skolefritidsordning: </w:t>
      </w:r>
      <w:hyperlink r:id="rId36" w:history="1">
        <w:r w:rsidR="001E07AB">
          <w:rPr>
            <w:rStyle w:val="Hyperkobling"/>
          </w:rPr>
          <w:t>Bergen kommune - Skolefritidsordning - SFO</w:t>
        </w:r>
      </w:hyperlink>
    </w:p>
    <w:p w14:paraId="197D82A3" w14:textId="77777777" w:rsidR="00412B3A" w:rsidRPr="0012104C" w:rsidRDefault="00412B3A" w:rsidP="00727BD7">
      <w:pPr>
        <w:pStyle w:val="Listeavsnitt"/>
      </w:pPr>
    </w:p>
    <w:p w14:paraId="7F09767C" w14:textId="77777777" w:rsidR="001952AB" w:rsidRPr="0012104C" w:rsidRDefault="001952AB" w:rsidP="00435E17">
      <w:pPr>
        <w:pStyle w:val="Listeavsnitt"/>
        <w:numPr>
          <w:ilvl w:val="0"/>
          <w:numId w:val="1"/>
        </w:numPr>
      </w:pPr>
      <w:r w:rsidRPr="0012104C">
        <w:t xml:space="preserve">Regelverk for skolefritidsordningen (SFO): </w:t>
      </w:r>
      <w:hyperlink r:id="rId37" w:history="1">
        <w:r w:rsidR="00B543BE">
          <w:rPr>
            <w:rStyle w:val="Hyperkobling"/>
          </w:rPr>
          <w:t>Regelverk for skolefritidsordningen (SFO) (udir.no)</w:t>
        </w:r>
      </w:hyperlink>
    </w:p>
    <w:p w14:paraId="291379FF" w14:textId="77777777" w:rsidR="00435E17" w:rsidRPr="0012104C" w:rsidRDefault="00435E17" w:rsidP="00435E17">
      <w:pPr>
        <w:pStyle w:val="Listeavsnitt"/>
      </w:pPr>
    </w:p>
    <w:p w14:paraId="6B3BE45B" w14:textId="77777777" w:rsidR="00435E17" w:rsidRPr="0012104C" w:rsidRDefault="00435E17"/>
    <w:sectPr w:rsidR="00435E17" w:rsidRPr="0012104C" w:rsidSect="00985210">
      <w:footerReference w:type="default" r:id="rId3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F9EE" w14:textId="77777777" w:rsidR="006572B6" w:rsidRDefault="006572B6" w:rsidP="00985210">
      <w:pPr>
        <w:spacing w:after="0" w:line="240" w:lineRule="auto"/>
      </w:pPr>
      <w:r>
        <w:separator/>
      </w:r>
    </w:p>
  </w:endnote>
  <w:endnote w:type="continuationSeparator" w:id="0">
    <w:p w14:paraId="17D1AB58" w14:textId="77777777" w:rsidR="006572B6" w:rsidRDefault="006572B6" w:rsidP="0098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123420553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2B51CFF1" w14:textId="77777777" w:rsidR="00A63EBA" w:rsidRDefault="00A63EBA" w:rsidP="00985210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A09FFC" wp14:editId="1D2663C3">
                      <wp:simplePos x="0" y="0"/>
                      <wp:positionH relativeFrom="margin">
                        <wp:posOffset>2557780</wp:posOffset>
                      </wp:positionH>
                      <wp:positionV relativeFrom="bottomMargin">
                        <wp:posOffset>205105</wp:posOffset>
                      </wp:positionV>
                      <wp:extent cx="419100" cy="388620"/>
                      <wp:effectExtent l="0" t="0" r="19050" b="11430"/>
                      <wp:wrapNone/>
                      <wp:docPr id="10" name="Ellips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3886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/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96B021" w14:textId="77777777" w:rsidR="00A63EBA" w:rsidRPr="00C6107E" w:rsidRDefault="00A63EBA" w:rsidP="00985210">
                                  <w:pPr>
                                    <w:pStyle w:val="Bunntekst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 w:rsidRPr="00C6107E">
                                    <w:rPr>
                                      <w:sz w:val="18"/>
                                    </w:rPr>
                                    <w:fldChar w:fldCharType="begin"/>
                                  </w:r>
                                  <w:r w:rsidRPr="00C6107E">
                                    <w:rPr>
                                      <w:sz w:val="18"/>
                                    </w:rPr>
                                    <w:instrText>PAGE    \* MERGEFORMAT</w:instrText>
                                  </w:r>
                                  <w:r w:rsidRPr="00C6107E">
                                    <w:rPr>
                                      <w:sz w:val="18"/>
                                    </w:rPr>
                                    <w:fldChar w:fldCharType="separate"/>
                                  </w:r>
                                  <w:r w:rsidR="00700DC5" w:rsidRPr="00700DC5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8</w:t>
                                  </w:r>
                                  <w:r w:rsidRPr="00C6107E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A09FFC" id="Ellipse 10" o:spid="_x0000_s1027" style="position:absolute;margin-left:201.4pt;margin-top:16.15pt;width:33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" fillcolor="#00b050" strokecolor="#375623 [1609]" strokeweight="1pt">
                      <v:stroke joinstyle="miter"/>
                      <v:textbox>
                        <w:txbxContent>
                          <w:p w14:paraId="0D96B021" w14:textId="77777777" w:rsidR="00A63EBA" w:rsidRPr="00C6107E" w:rsidRDefault="00A63EBA" w:rsidP="00985210">
                            <w:pPr>
                              <w:pStyle w:val="Bunnteks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 w:rsidRPr="00C6107E">
                              <w:rPr>
                                <w:sz w:val="18"/>
                              </w:rPr>
                              <w:fldChar w:fldCharType="begin"/>
                            </w:r>
                            <w:r w:rsidRPr="00C6107E">
                              <w:rPr>
                                <w:sz w:val="18"/>
                              </w:rPr>
                              <w:instrText>PAGE    \* MERGEFORMAT</w:instrText>
                            </w:r>
                            <w:r w:rsidRPr="00C6107E">
                              <w:rPr>
                                <w:sz w:val="18"/>
                              </w:rPr>
                              <w:fldChar w:fldCharType="separate"/>
                            </w:r>
                            <w:r w:rsidR="00700DC5" w:rsidRPr="00700DC5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32"/>
                              </w:rPr>
                              <w:t>8</w:t>
                            </w:r>
                            <w:r w:rsidRPr="00C6107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7CA32571" w14:textId="77777777" w:rsidR="00A63EBA" w:rsidRDefault="00A63EBA" w:rsidP="00985210">
    <w:pPr>
      <w:pStyle w:val="Bunntekst"/>
    </w:pPr>
  </w:p>
  <w:p w14:paraId="19E0588A" w14:textId="77777777" w:rsidR="00A63EBA" w:rsidRDefault="00A63EB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EF732" w14:textId="77777777" w:rsidR="006572B6" w:rsidRDefault="006572B6" w:rsidP="00985210">
      <w:pPr>
        <w:spacing w:after="0" w:line="240" w:lineRule="auto"/>
      </w:pPr>
      <w:r>
        <w:separator/>
      </w:r>
    </w:p>
  </w:footnote>
  <w:footnote w:type="continuationSeparator" w:id="0">
    <w:p w14:paraId="662FC224" w14:textId="77777777" w:rsidR="006572B6" w:rsidRDefault="006572B6" w:rsidP="00985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35DB"/>
    <w:multiLevelType w:val="hybridMultilevel"/>
    <w:tmpl w:val="81E6D7E8"/>
    <w:lvl w:ilvl="0" w:tplc="22242D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6C8E"/>
    <w:multiLevelType w:val="hybridMultilevel"/>
    <w:tmpl w:val="8A16DE8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16201"/>
    <w:multiLevelType w:val="multilevel"/>
    <w:tmpl w:val="0100A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F6234"/>
    <w:multiLevelType w:val="hybridMultilevel"/>
    <w:tmpl w:val="01FC9F94"/>
    <w:lvl w:ilvl="0" w:tplc="4B1620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E484E"/>
    <w:multiLevelType w:val="hybridMultilevel"/>
    <w:tmpl w:val="395E306E"/>
    <w:lvl w:ilvl="0" w:tplc="041C15FE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F2927"/>
    <w:multiLevelType w:val="hybridMultilevel"/>
    <w:tmpl w:val="21D671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07009"/>
    <w:multiLevelType w:val="hybridMultilevel"/>
    <w:tmpl w:val="1E503422"/>
    <w:lvl w:ilvl="0" w:tplc="0F86FF8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732614">
    <w:abstractNumId w:val="3"/>
  </w:num>
  <w:num w:numId="2" w16cid:durableId="946884228">
    <w:abstractNumId w:val="6"/>
  </w:num>
  <w:num w:numId="3" w16cid:durableId="1052921915">
    <w:abstractNumId w:val="4"/>
  </w:num>
  <w:num w:numId="4" w16cid:durableId="1108547045">
    <w:abstractNumId w:val="0"/>
  </w:num>
  <w:num w:numId="5" w16cid:durableId="669059711">
    <w:abstractNumId w:val="2"/>
  </w:num>
  <w:num w:numId="6" w16cid:durableId="439254079">
    <w:abstractNumId w:val="1"/>
  </w:num>
  <w:num w:numId="7" w16cid:durableId="1105540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FD4"/>
    <w:rsid w:val="000235F4"/>
    <w:rsid w:val="00033CBD"/>
    <w:rsid w:val="00050054"/>
    <w:rsid w:val="00062725"/>
    <w:rsid w:val="00092DB9"/>
    <w:rsid w:val="000933C5"/>
    <w:rsid w:val="00093E54"/>
    <w:rsid w:val="000A6050"/>
    <w:rsid w:val="000B60DB"/>
    <w:rsid w:val="000C280F"/>
    <w:rsid w:val="000C3CA2"/>
    <w:rsid w:val="000C4E77"/>
    <w:rsid w:val="000E5456"/>
    <w:rsid w:val="00103606"/>
    <w:rsid w:val="0012104C"/>
    <w:rsid w:val="00127902"/>
    <w:rsid w:val="00144A38"/>
    <w:rsid w:val="00146F74"/>
    <w:rsid w:val="001851E4"/>
    <w:rsid w:val="001952AB"/>
    <w:rsid w:val="001976E9"/>
    <w:rsid w:val="001D2968"/>
    <w:rsid w:val="001E07AB"/>
    <w:rsid w:val="001F0422"/>
    <w:rsid w:val="00205FBE"/>
    <w:rsid w:val="00223065"/>
    <w:rsid w:val="0022767D"/>
    <w:rsid w:val="002326A5"/>
    <w:rsid w:val="002374D4"/>
    <w:rsid w:val="00237A1D"/>
    <w:rsid w:val="00255727"/>
    <w:rsid w:val="00263EFB"/>
    <w:rsid w:val="002B07F5"/>
    <w:rsid w:val="002C133F"/>
    <w:rsid w:val="002D7BC8"/>
    <w:rsid w:val="002F2E84"/>
    <w:rsid w:val="00304FD4"/>
    <w:rsid w:val="00306015"/>
    <w:rsid w:val="00307D80"/>
    <w:rsid w:val="003226AA"/>
    <w:rsid w:val="00354361"/>
    <w:rsid w:val="0037537C"/>
    <w:rsid w:val="00375D43"/>
    <w:rsid w:val="003A6A46"/>
    <w:rsid w:val="003A6BA1"/>
    <w:rsid w:val="003D0837"/>
    <w:rsid w:val="003D14DA"/>
    <w:rsid w:val="003E17E4"/>
    <w:rsid w:val="003E1DB8"/>
    <w:rsid w:val="003E236D"/>
    <w:rsid w:val="003E3F35"/>
    <w:rsid w:val="004004D5"/>
    <w:rsid w:val="00400B97"/>
    <w:rsid w:val="00403F67"/>
    <w:rsid w:val="00410103"/>
    <w:rsid w:val="00412B3A"/>
    <w:rsid w:val="00423A6A"/>
    <w:rsid w:val="004250F5"/>
    <w:rsid w:val="00430AE7"/>
    <w:rsid w:val="00435E17"/>
    <w:rsid w:val="00442A2E"/>
    <w:rsid w:val="004458A3"/>
    <w:rsid w:val="004600C1"/>
    <w:rsid w:val="00491A42"/>
    <w:rsid w:val="004A7DAB"/>
    <w:rsid w:val="004D2E4D"/>
    <w:rsid w:val="004D43C3"/>
    <w:rsid w:val="004E5805"/>
    <w:rsid w:val="004E6593"/>
    <w:rsid w:val="004F2104"/>
    <w:rsid w:val="004F323E"/>
    <w:rsid w:val="00502C21"/>
    <w:rsid w:val="00507FFD"/>
    <w:rsid w:val="00532298"/>
    <w:rsid w:val="00544DA4"/>
    <w:rsid w:val="00545414"/>
    <w:rsid w:val="00557188"/>
    <w:rsid w:val="005606B8"/>
    <w:rsid w:val="00565B17"/>
    <w:rsid w:val="00576A75"/>
    <w:rsid w:val="0058654C"/>
    <w:rsid w:val="005A14E4"/>
    <w:rsid w:val="005A48D4"/>
    <w:rsid w:val="005F2DBF"/>
    <w:rsid w:val="005F3E9D"/>
    <w:rsid w:val="005F3EEF"/>
    <w:rsid w:val="006112A2"/>
    <w:rsid w:val="006504F1"/>
    <w:rsid w:val="006572B6"/>
    <w:rsid w:val="00696EBC"/>
    <w:rsid w:val="006C030D"/>
    <w:rsid w:val="006C4F85"/>
    <w:rsid w:val="006D0B3D"/>
    <w:rsid w:val="006E3FED"/>
    <w:rsid w:val="006E57CA"/>
    <w:rsid w:val="006F507B"/>
    <w:rsid w:val="00700DC5"/>
    <w:rsid w:val="00716776"/>
    <w:rsid w:val="00727BD7"/>
    <w:rsid w:val="00733538"/>
    <w:rsid w:val="007656B9"/>
    <w:rsid w:val="00796230"/>
    <w:rsid w:val="007C01B3"/>
    <w:rsid w:val="007C63AD"/>
    <w:rsid w:val="007E23B6"/>
    <w:rsid w:val="0081152B"/>
    <w:rsid w:val="00847D1F"/>
    <w:rsid w:val="008511C3"/>
    <w:rsid w:val="008857B5"/>
    <w:rsid w:val="00885DC3"/>
    <w:rsid w:val="008868CF"/>
    <w:rsid w:val="008973C7"/>
    <w:rsid w:val="008A09FA"/>
    <w:rsid w:val="008C2B62"/>
    <w:rsid w:val="008D587E"/>
    <w:rsid w:val="008F482C"/>
    <w:rsid w:val="00902771"/>
    <w:rsid w:val="00910EBF"/>
    <w:rsid w:val="009112AD"/>
    <w:rsid w:val="009255E2"/>
    <w:rsid w:val="009305B3"/>
    <w:rsid w:val="00940DE6"/>
    <w:rsid w:val="00955C92"/>
    <w:rsid w:val="00963CA1"/>
    <w:rsid w:val="00965166"/>
    <w:rsid w:val="00976AB1"/>
    <w:rsid w:val="00982B7E"/>
    <w:rsid w:val="00983A51"/>
    <w:rsid w:val="00985210"/>
    <w:rsid w:val="0098576E"/>
    <w:rsid w:val="00986A66"/>
    <w:rsid w:val="00987398"/>
    <w:rsid w:val="009925F0"/>
    <w:rsid w:val="00994D1E"/>
    <w:rsid w:val="009B67AB"/>
    <w:rsid w:val="009B738D"/>
    <w:rsid w:val="009E0DB0"/>
    <w:rsid w:val="009E71F7"/>
    <w:rsid w:val="00A0012F"/>
    <w:rsid w:val="00A005D1"/>
    <w:rsid w:val="00A00D1B"/>
    <w:rsid w:val="00A11746"/>
    <w:rsid w:val="00A159AF"/>
    <w:rsid w:val="00A527F0"/>
    <w:rsid w:val="00A63EBA"/>
    <w:rsid w:val="00AA5A2A"/>
    <w:rsid w:val="00AB3612"/>
    <w:rsid w:val="00AF409E"/>
    <w:rsid w:val="00B1653A"/>
    <w:rsid w:val="00B253E6"/>
    <w:rsid w:val="00B42EF9"/>
    <w:rsid w:val="00B5185E"/>
    <w:rsid w:val="00B543BE"/>
    <w:rsid w:val="00B57294"/>
    <w:rsid w:val="00B57BBD"/>
    <w:rsid w:val="00B70ED9"/>
    <w:rsid w:val="00B71693"/>
    <w:rsid w:val="00BA1183"/>
    <w:rsid w:val="00BD13D1"/>
    <w:rsid w:val="00BD3C73"/>
    <w:rsid w:val="00BE082F"/>
    <w:rsid w:val="00BE5C1B"/>
    <w:rsid w:val="00BF3CC4"/>
    <w:rsid w:val="00C24CE1"/>
    <w:rsid w:val="00C54E99"/>
    <w:rsid w:val="00C93EFB"/>
    <w:rsid w:val="00C94330"/>
    <w:rsid w:val="00CA1EDA"/>
    <w:rsid w:val="00CB6D14"/>
    <w:rsid w:val="00CD2232"/>
    <w:rsid w:val="00CD68A2"/>
    <w:rsid w:val="00CE7BD6"/>
    <w:rsid w:val="00CF47A7"/>
    <w:rsid w:val="00D0632B"/>
    <w:rsid w:val="00D32223"/>
    <w:rsid w:val="00D71128"/>
    <w:rsid w:val="00D77594"/>
    <w:rsid w:val="00D776F0"/>
    <w:rsid w:val="00D80783"/>
    <w:rsid w:val="00D8389F"/>
    <w:rsid w:val="00D9698D"/>
    <w:rsid w:val="00DB3266"/>
    <w:rsid w:val="00DF3228"/>
    <w:rsid w:val="00E05F17"/>
    <w:rsid w:val="00E13760"/>
    <w:rsid w:val="00E14122"/>
    <w:rsid w:val="00E14317"/>
    <w:rsid w:val="00E14EC5"/>
    <w:rsid w:val="00E15B6D"/>
    <w:rsid w:val="00E217B5"/>
    <w:rsid w:val="00E27CF9"/>
    <w:rsid w:val="00E411B8"/>
    <w:rsid w:val="00E428CF"/>
    <w:rsid w:val="00E46E8D"/>
    <w:rsid w:val="00E658CE"/>
    <w:rsid w:val="00E67A15"/>
    <w:rsid w:val="00E86D85"/>
    <w:rsid w:val="00EC3DEE"/>
    <w:rsid w:val="00EE541F"/>
    <w:rsid w:val="00EF47AC"/>
    <w:rsid w:val="00EF7B56"/>
    <w:rsid w:val="00F30C23"/>
    <w:rsid w:val="00F42B7A"/>
    <w:rsid w:val="00F55810"/>
    <w:rsid w:val="00F618B6"/>
    <w:rsid w:val="00F64E19"/>
    <w:rsid w:val="00F6695D"/>
    <w:rsid w:val="00F8019A"/>
    <w:rsid w:val="00F94E0D"/>
    <w:rsid w:val="00F96227"/>
    <w:rsid w:val="00FA2125"/>
    <w:rsid w:val="00FB3319"/>
    <w:rsid w:val="00FB39B3"/>
    <w:rsid w:val="00FC2F24"/>
    <w:rsid w:val="00FF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04F96"/>
  <w15:chartTrackingRefBased/>
  <w15:docId w15:val="{367D835B-06EB-4755-97CC-2DBB1ECD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973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B05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B6D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B05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37A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7D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57294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B57294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B57294"/>
    <w:pPr>
      <w:ind w:left="720"/>
      <w:contextualSpacing/>
    </w:pPr>
  </w:style>
  <w:style w:type="character" w:styleId="Utheving">
    <w:name w:val="Emphasis"/>
    <w:basedOn w:val="Standardskriftforavsnitt"/>
    <w:uiPriority w:val="20"/>
    <w:qFormat/>
    <w:rsid w:val="00435E17"/>
    <w:rPr>
      <w:i/>
      <w:i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83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8389F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973C7"/>
    <w:rPr>
      <w:rFonts w:asciiTheme="majorHAnsi" w:eastAsiaTheme="majorEastAsia" w:hAnsiTheme="majorHAnsi" w:cstheme="majorBidi"/>
      <w:b/>
      <w:color w:val="00B050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B6D14"/>
    <w:rPr>
      <w:rFonts w:asciiTheme="majorHAnsi" w:eastAsiaTheme="majorEastAsia" w:hAnsiTheme="majorHAnsi" w:cstheme="majorBidi"/>
      <w:color w:val="00B050"/>
      <w:sz w:val="26"/>
      <w:szCs w:val="26"/>
    </w:rPr>
  </w:style>
  <w:style w:type="table" w:styleId="Tabellrutenett">
    <w:name w:val="Table Grid"/>
    <w:basedOn w:val="Vanligtabell"/>
    <w:uiPriority w:val="39"/>
    <w:rsid w:val="00CB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3D14DA"/>
    <w:rPr>
      <w:color w:val="954F72" w:themeColor="followedHyperlink"/>
      <w:u w:val="single"/>
    </w:rPr>
  </w:style>
  <w:style w:type="table" w:styleId="Rutenettabell5mrkuthevingsfarge6">
    <w:name w:val="Grid Table 5 Dark Accent 6"/>
    <w:basedOn w:val="Vanligtabell"/>
    <w:uiPriority w:val="50"/>
    <w:rsid w:val="000235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03606"/>
    <w:pPr>
      <w:outlineLvl w:val="9"/>
    </w:pPr>
    <w:rPr>
      <w:b w:val="0"/>
      <w:color w:val="2F5496" w:themeColor="accent1" w:themeShade="BF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103606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103606"/>
    <w:pPr>
      <w:spacing w:after="100"/>
      <w:ind w:left="220"/>
    </w:pPr>
  </w:style>
  <w:style w:type="paragraph" w:styleId="Topptekst">
    <w:name w:val="header"/>
    <w:basedOn w:val="Normal"/>
    <w:link w:val="TopptekstTegn"/>
    <w:uiPriority w:val="99"/>
    <w:unhideWhenUsed/>
    <w:rsid w:val="0098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85210"/>
  </w:style>
  <w:style w:type="paragraph" w:styleId="Bunntekst">
    <w:name w:val="footer"/>
    <w:basedOn w:val="Normal"/>
    <w:link w:val="BunntekstTegn"/>
    <w:uiPriority w:val="99"/>
    <w:unhideWhenUsed/>
    <w:rsid w:val="0098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85210"/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37A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A7D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lstomtale">
    <w:name w:val="Unresolved Mention"/>
    <w:basedOn w:val="Standardskriftforavsnitt"/>
    <w:uiPriority w:val="99"/>
    <w:semiHidden/>
    <w:unhideWhenUsed/>
    <w:rsid w:val="0041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0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35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6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5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0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5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1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5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9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7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1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28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94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3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9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4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7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8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1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vdata.no/lov/1998-07-17-61/&#167;13-7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openxmlformats.org/officeDocument/2006/relationships/fontTable" Target="fontTable.xml"/><Relationship Id="rId21" Type="http://schemas.openxmlformats.org/officeDocument/2006/relationships/image" Target="media/image7.jpeg"/><Relationship Id="rId34" Type="http://schemas.openxmlformats.org/officeDocument/2006/relationships/hyperlink" Target="https://www.bergen.kommune.no/styrende-dokument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33" Type="http://schemas.openxmlformats.org/officeDocument/2006/relationships/hyperlink" Target="https://www.bergen.kommune.no/styrende-dokument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dir.no/utdanningslopet/sfo/rammeplan/" TargetMode="External"/><Relationship Id="rId20" Type="http://schemas.openxmlformats.org/officeDocument/2006/relationships/image" Target="media/image6.jpeg"/><Relationship Id="rId29" Type="http://schemas.openxmlformats.org/officeDocument/2006/relationships/hyperlink" Target="https://www.bergen.kommune.no/innbyggerhjelpen/skole/grunnskole/skolefritidsordning/skolefritidsordning-sf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0.jpeg"/><Relationship Id="rId32" Type="http://schemas.openxmlformats.org/officeDocument/2006/relationships/hyperlink" Target="https://lovdata.no/LTI/lov/2023-06-09-30/&#167;12-2" TargetMode="External"/><Relationship Id="rId37" Type="http://schemas.openxmlformats.org/officeDocument/2006/relationships/hyperlink" Target="https://www.udir.no/regelverkstolkninger/opplaring/Leksehjelp/Regelverk-for-skolefritidsordningen-SFO/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bergen.kommune.no/styrende-dokument/" TargetMode="External"/><Relationship Id="rId23" Type="http://schemas.openxmlformats.org/officeDocument/2006/relationships/image" Target="media/image9.jpeg"/><Relationship Id="rId28" Type="http://schemas.openxmlformats.org/officeDocument/2006/relationships/hyperlink" Target="https://www.bergen.kommune.no/innbyggerhjelpen/skole/grunnskole/skolefritidsordning/skolefritidsordning-sfo" TargetMode="External"/><Relationship Id="rId36" Type="http://schemas.openxmlformats.org/officeDocument/2006/relationships/hyperlink" Target="https://www.bergen.kommune.no/innbyggerhjelpen/skole/grunnskole/skolefritidsordning/skolefritidsordning-sfo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31" Type="http://schemas.openxmlformats.org/officeDocument/2006/relationships/hyperlink" Target="https://lovdata.no/dokument/NL/lov/1998-07-17-61/KAPITTEL_15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ergen.kommune.no/styrende-dokument/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hyperlink" Target="https://www.bergen.kommune.no/omkommunen/avdelinger/salhus-skule/sfo" TargetMode="External"/><Relationship Id="rId35" Type="http://schemas.openxmlformats.org/officeDocument/2006/relationships/hyperlink" Target="https://www.udir.no/utdanningslopet/sfo/rammeplan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v924\AppData\Local\Microsoft\Windows\INetCache\Content.Outlook\18D0XZ8B\MAL%20&#197;rsplan%20SFO%20NY_%20(003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74572-7ba3-48f4-8984-0579b0e2d927">
      <Terms xmlns="http://schemas.microsoft.com/office/infopath/2007/PartnerControls"/>
    </lcf76f155ced4ddcb4097134ff3c332f>
    <TaxCatchAll xmlns="1c46bac8-a091-4c2c-832e-35f2521090e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3909A94E3DF14E882AF8BA85D211F1" ma:contentTypeVersion="16" ma:contentTypeDescription="Opprett et nytt dokument." ma:contentTypeScope="" ma:versionID="61c4fb38421d96599978a012a54034cc">
  <xsd:schema xmlns:xsd="http://www.w3.org/2001/XMLSchema" xmlns:xs="http://www.w3.org/2001/XMLSchema" xmlns:p="http://schemas.microsoft.com/office/2006/metadata/properties" xmlns:ns2="55a74572-7ba3-48f4-8984-0579b0e2d927" xmlns:ns3="1c46bac8-a091-4c2c-832e-35f2521090ec" targetNamespace="http://schemas.microsoft.com/office/2006/metadata/properties" ma:root="true" ma:fieldsID="4a7b01f65f4b84c948ba26a9b0fbdd86" ns2:_="" ns3:_="">
    <xsd:import namespace="55a74572-7ba3-48f4-8984-0579b0e2d927"/>
    <xsd:import namespace="1c46bac8-a091-4c2c-832e-35f252109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74572-7ba3-48f4-8984-0579b0e2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6bac8-a091-4c2c-832e-35f252109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0236b50-3828-4dac-ac80-e6028f1f5224}" ma:internalName="TaxCatchAll" ma:showField="CatchAllData" ma:web="1c46bac8-a091-4c2c-832e-35f252109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D0626-2ED8-4039-AF41-37B0C78B3FB2}">
  <ds:schemaRefs>
    <ds:schemaRef ds:uri="http://schemas.microsoft.com/office/2006/metadata/properties"/>
    <ds:schemaRef ds:uri="http://schemas.microsoft.com/office/infopath/2007/PartnerControls"/>
    <ds:schemaRef ds:uri="55a74572-7ba3-48f4-8984-0579b0e2d927"/>
    <ds:schemaRef ds:uri="1c46bac8-a091-4c2c-832e-35f2521090ec"/>
  </ds:schemaRefs>
</ds:datastoreItem>
</file>

<file path=customXml/itemProps2.xml><?xml version="1.0" encoding="utf-8"?>
<ds:datastoreItem xmlns:ds="http://schemas.openxmlformats.org/officeDocument/2006/customXml" ds:itemID="{B65A79B4-E637-4B61-B141-0A69D8BEB0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53B27A-25CC-4F02-B51C-092282501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74572-7ba3-48f4-8984-0579b0e2d927"/>
    <ds:schemaRef ds:uri="1c46bac8-a091-4c2c-832e-35f252109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2FEB1B-144A-43BB-B5DF-D89F710E4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 Årsplan SFO NY_ (003)</Template>
  <TotalTime>59</TotalTime>
  <Pages>1</Pages>
  <Words>2546</Words>
  <Characters>13495</Characters>
  <Application>Microsoft Office Word</Application>
  <DocSecurity>0</DocSecurity>
  <Lines>112</Lines>
  <Paragraphs>32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Bergen kommune</Company>
  <LinksUpToDate>false</LinksUpToDate>
  <CharactersWithSpaces>16009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Frøkedal, Nina</dc:creator>
  <cp:keywords/>
  <dc:description/>
  <cp:lastModifiedBy>Frøkedal, Nina</cp:lastModifiedBy>
  <cp:revision>3</cp:revision>
  <cp:lastPrinted>2026-09-08T07:21:00Z</cp:lastPrinted>
  <dcterms:created xsi:type="dcterms:W3CDTF">2026-09-07T14:27:00Z</dcterms:created>
  <dcterms:modified xsi:type="dcterms:W3CDTF">2026-09-08T06:12:00Z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0x010100323909A94E3DF14E882AF8BA85D211F1</vt:lpwstr>
  </property>
  <property fmtid="{D5CDD505-2E9C-101B-9397-08002B2CF9AE}" pid="3" name="MediaServiceImageTags">
    <vt:lpwstr/>
  </property>
</Properties>
</file>